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290" w:rsidRDefault="00106D8F" w:rsidP="00A21D3C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6113780" cy="2193290"/>
            <wp:effectExtent l="1905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219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774" w:rsidRDefault="00A9596A" w:rsidP="00520162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ab/>
      </w:r>
      <w:r>
        <w:rPr>
          <w:rFonts w:ascii="CG Times" w:hAnsi="CG Times" w:cs="CG Times"/>
        </w:rPr>
        <w:tab/>
      </w:r>
    </w:p>
    <w:p w:rsidR="00A21D3C" w:rsidRDefault="00A21D3C" w:rsidP="00520162">
      <w:pPr>
        <w:jc w:val="both"/>
        <w:rPr>
          <w:rFonts w:ascii="CG Times" w:hAnsi="CG Times" w:cs="CG Times"/>
        </w:rPr>
      </w:pPr>
    </w:p>
    <w:p w:rsidR="00A96B40" w:rsidRDefault="00A96B40" w:rsidP="00A96B4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</w:rPr>
        <w:t>PIANO DIDATTICO PERSONALIZZATO</w:t>
      </w:r>
    </w:p>
    <w:p w:rsidR="00A96B40" w:rsidRDefault="00A96B40" w:rsidP="00A96B40">
      <w:pPr>
        <w:jc w:val="center"/>
        <w:rPr>
          <w:rFonts w:ascii="Arial" w:hAnsi="Arial" w:cs="Arial"/>
          <w:b/>
          <w:sz w:val="28"/>
          <w:szCs w:val="28"/>
        </w:rPr>
      </w:pPr>
    </w:p>
    <w:p w:rsidR="00A96B40" w:rsidRPr="00E921A3" w:rsidRDefault="000552C6" w:rsidP="00A96B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ANNO SCOLASTICO 2017</w:t>
      </w:r>
      <w:r w:rsidR="00A96B40">
        <w:rPr>
          <w:rFonts w:ascii="Arial" w:hAnsi="Arial" w:cs="Arial"/>
          <w:b/>
        </w:rPr>
        <w:t xml:space="preserve"> - 201</w:t>
      </w:r>
      <w:r>
        <w:rPr>
          <w:rFonts w:ascii="Arial" w:hAnsi="Arial" w:cs="Arial"/>
          <w:b/>
        </w:rPr>
        <w:t>8</w:t>
      </w:r>
    </w:p>
    <w:p w:rsidR="00A96B40" w:rsidRDefault="00A96B40" w:rsidP="00A96B40">
      <w:pPr>
        <w:rPr>
          <w:rFonts w:ascii="Arial" w:hAnsi="Arial" w:cs="Arial"/>
          <w:b/>
          <w:sz w:val="28"/>
        </w:rPr>
      </w:pPr>
    </w:p>
    <w:p w:rsidR="00A96B40" w:rsidRDefault="00A96B40" w:rsidP="00A96B40">
      <w:pPr>
        <w:rPr>
          <w:rFonts w:ascii="Arial" w:hAnsi="Arial" w:cs="Arial"/>
          <w:b/>
          <w:sz w:val="28"/>
        </w:rPr>
      </w:pPr>
    </w:p>
    <w:p w:rsidR="00A96B40" w:rsidRPr="00E921A3" w:rsidRDefault="00A96B40" w:rsidP="00A96B40">
      <w:pPr>
        <w:rPr>
          <w:rFonts w:ascii="Arial" w:hAnsi="Arial" w:cs="Arial"/>
        </w:rPr>
      </w:pPr>
      <w:r w:rsidRPr="00E921A3">
        <w:rPr>
          <w:rFonts w:ascii="Arial" w:hAnsi="Arial" w:cs="Arial"/>
        </w:rPr>
        <w:t>Alunno ………………………………………………………………………………</w:t>
      </w:r>
      <w:r>
        <w:rPr>
          <w:rFonts w:ascii="Arial" w:hAnsi="Arial" w:cs="Arial"/>
        </w:rPr>
        <w:t>……………….</w:t>
      </w:r>
    </w:p>
    <w:p w:rsidR="00A96B40" w:rsidRPr="00E921A3" w:rsidRDefault="00A96B40" w:rsidP="00A96B40">
      <w:pPr>
        <w:rPr>
          <w:rFonts w:ascii="Arial" w:hAnsi="Arial" w:cs="Arial"/>
        </w:rPr>
      </w:pPr>
    </w:p>
    <w:p w:rsidR="00A96B40" w:rsidRPr="00E921A3" w:rsidRDefault="00A96B40" w:rsidP="00A96B40">
      <w:pPr>
        <w:rPr>
          <w:rFonts w:ascii="Arial" w:hAnsi="Arial" w:cs="Arial"/>
        </w:rPr>
      </w:pPr>
      <w:r w:rsidRPr="00E921A3">
        <w:rPr>
          <w:rFonts w:ascii="Arial" w:hAnsi="Arial" w:cs="Arial"/>
        </w:rPr>
        <w:t>Classe ………………………………</w:t>
      </w:r>
      <w:proofErr w:type="gramStart"/>
      <w:r w:rsidRPr="00E921A3">
        <w:rPr>
          <w:rFonts w:ascii="Arial" w:hAnsi="Arial" w:cs="Arial"/>
        </w:rPr>
        <w:t>..</w:t>
      </w:r>
      <w:proofErr w:type="gramEnd"/>
      <w:r w:rsidRPr="00E921A3">
        <w:rPr>
          <w:rFonts w:ascii="Arial" w:hAnsi="Arial" w:cs="Arial"/>
        </w:rPr>
        <w:t xml:space="preserve">  n. di alunni della classe ………………</w:t>
      </w:r>
      <w:r>
        <w:rPr>
          <w:rFonts w:ascii="Arial" w:hAnsi="Arial" w:cs="Arial"/>
        </w:rPr>
        <w:t>………………..</w:t>
      </w:r>
    </w:p>
    <w:p w:rsidR="00A96B40" w:rsidRPr="00E921A3" w:rsidRDefault="00A96B40" w:rsidP="00A96B40">
      <w:pPr>
        <w:rPr>
          <w:rFonts w:ascii="Arial" w:hAnsi="Arial" w:cs="Arial"/>
        </w:rPr>
      </w:pPr>
    </w:p>
    <w:p w:rsidR="00A96B40" w:rsidRPr="00E921A3" w:rsidRDefault="00A96B40" w:rsidP="00A96B40">
      <w:pPr>
        <w:rPr>
          <w:rFonts w:ascii="Arial" w:hAnsi="Arial" w:cs="Arial"/>
        </w:rPr>
      </w:pPr>
      <w:r w:rsidRPr="00E921A3">
        <w:rPr>
          <w:rFonts w:ascii="Arial" w:hAnsi="Arial" w:cs="Arial"/>
        </w:rPr>
        <w:t>Luogo e data di nascita …………………………………………………………</w:t>
      </w:r>
      <w:r>
        <w:rPr>
          <w:rFonts w:ascii="Arial" w:hAnsi="Arial" w:cs="Arial"/>
        </w:rPr>
        <w:t>………………….</w:t>
      </w:r>
    </w:p>
    <w:p w:rsidR="00A96B40" w:rsidRPr="00E921A3" w:rsidRDefault="00A96B40" w:rsidP="00A96B40">
      <w:pPr>
        <w:rPr>
          <w:rFonts w:ascii="Arial" w:hAnsi="Arial" w:cs="Arial"/>
        </w:rPr>
      </w:pPr>
    </w:p>
    <w:p w:rsidR="00A96B40" w:rsidRPr="00E921A3" w:rsidRDefault="00A96B40" w:rsidP="00A96B40">
      <w:pPr>
        <w:rPr>
          <w:rFonts w:ascii="Arial" w:hAnsi="Arial" w:cs="Arial"/>
        </w:rPr>
      </w:pPr>
      <w:r w:rsidRPr="00E921A3">
        <w:rPr>
          <w:rFonts w:ascii="Arial" w:hAnsi="Arial" w:cs="Arial"/>
        </w:rPr>
        <w:t>Nazionalità …………………………………………………………………………</w:t>
      </w:r>
      <w:r>
        <w:rPr>
          <w:rFonts w:ascii="Arial" w:hAnsi="Arial" w:cs="Arial"/>
        </w:rPr>
        <w:t>………………...</w:t>
      </w:r>
    </w:p>
    <w:p w:rsidR="00A96B40" w:rsidRPr="00E921A3" w:rsidRDefault="00A96B40" w:rsidP="00A96B40">
      <w:pPr>
        <w:rPr>
          <w:rFonts w:ascii="Arial" w:hAnsi="Arial" w:cs="Arial"/>
          <w:b/>
        </w:rPr>
      </w:pPr>
    </w:p>
    <w:p w:rsidR="00A96B40" w:rsidRDefault="00A96B40" w:rsidP="00A96B40">
      <w:pPr>
        <w:rPr>
          <w:rFonts w:ascii="Arial" w:hAnsi="Arial" w:cs="Arial"/>
          <w:b/>
        </w:rPr>
      </w:pPr>
    </w:p>
    <w:p w:rsidR="00A96B40" w:rsidRPr="00E921A3" w:rsidRDefault="00A96B40" w:rsidP="00A96B40">
      <w:pPr>
        <w:rPr>
          <w:rFonts w:ascii="Arial" w:hAnsi="Arial" w:cs="Arial"/>
          <w:sz w:val="22"/>
          <w:szCs w:val="22"/>
        </w:rPr>
      </w:pPr>
      <w:r w:rsidRPr="00E921A3">
        <w:rPr>
          <w:rFonts w:ascii="Arial" w:hAnsi="Arial" w:cs="Arial"/>
        </w:rPr>
        <w:t>Refer</w:t>
      </w:r>
      <w:r>
        <w:rPr>
          <w:rFonts w:ascii="Arial" w:hAnsi="Arial" w:cs="Arial"/>
        </w:rPr>
        <w:t>ente BES di Istituto: …………………………………………………………………………</w:t>
      </w:r>
      <w:proofErr w:type="gramStart"/>
      <w:r>
        <w:rPr>
          <w:rFonts w:ascii="Arial" w:hAnsi="Arial" w:cs="Arial"/>
        </w:rPr>
        <w:t>..</w:t>
      </w:r>
      <w:proofErr w:type="gramEnd"/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Pr="005C0F7F" w:rsidRDefault="00A96B40" w:rsidP="005C0F7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1.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  </w:t>
      </w:r>
      <w:proofErr w:type="gramEnd"/>
      <w:r w:rsidRPr="007D422C">
        <w:rPr>
          <w:rFonts w:ascii="Arial" w:hAnsi="Arial" w:cs="Arial"/>
          <w:b/>
          <w:sz w:val="22"/>
          <w:szCs w:val="22"/>
        </w:rPr>
        <w:t>Anamnesi scolastica: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2607A">
        <w:rPr>
          <w:rFonts w:ascii="Arial" w:hAnsi="Arial" w:cs="Arial"/>
          <w:sz w:val="16"/>
          <w:szCs w:val="16"/>
        </w:rPr>
        <w:t>(</w:t>
      </w:r>
      <w:r w:rsidRPr="0082607A">
        <w:rPr>
          <w:rFonts w:ascii="Arial" w:hAnsi="Arial" w:cs="Arial"/>
          <w:i/>
          <w:sz w:val="16"/>
          <w:szCs w:val="16"/>
        </w:rPr>
        <w:t>Individuare i punti di forza e di criticità in merito: al funzionamento neuropsicologico e alle conseguenti ric</w:t>
      </w:r>
      <w:r w:rsidRPr="0082607A">
        <w:rPr>
          <w:rFonts w:ascii="Arial" w:hAnsi="Arial" w:cs="Arial"/>
          <w:i/>
          <w:sz w:val="16"/>
          <w:szCs w:val="16"/>
        </w:rPr>
        <w:t>a</w:t>
      </w:r>
      <w:r w:rsidRPr="0082607A">
        <w:rPr>
          <w:rFonts w:ascii="Arial" w:hAnsi="Arial" w:cs="Arial"/>
          <w:i/>
          <w:sz w:val="16"/>
          <w:szCs w:val="16"/>
        </w:rPr>
        <w:t>dute sul piano degli apprendimenti (lentezza, caduta nei processi di automatizzazione, difficoltà di memorizzazione dei termini specifici, delle pr</w:t>
      </w:r>
      <w:r w:rsidRPr="0082607A">
        <w:rPr>
          <w:rFonts w:ascii="Arial" w:hAnsi="Arial" w:cs="Arial"/>
          <w:i/>
          <w:sz w:val="16"/>
          <w:szCs w:val="16"/>
        </w:rPr>
        <w:t>o</w:t>
      </w:r>
      <w:r w:rsidRPr="0082607A">
        <w:rPr>
          <w:rFonts w:ascii="Arial" w:hAnsi="Arial" w:cs="Arial"/>
          <w:i/>
          <w:sz w:val="16"/>
          <w:szCs w:val="16"/>
        </w:rPr>
        <w:t xml:space="preserve">cedure, delle sequenze, recupero e organizzazione delle informazioni, argomentazione, difficoltà </w:t>
      </w:r>
      <w:proofErr w:type="spellStart"/>
      <w:r w:rsidRPr="0082607A">
        <w:rPr>
          <w:rFonts w:ascii="Arial" w:hAnsi="Arial" w:cs="Arial"/>
          <w:i/>
          <w:sz w:val="16"/>
          <w:szCs w:val="16"/>
        </w:rPr>
        <w:t>visuo</w:t>
      </w:r>
      <w:proofErr w:type="spellEnd"/>
      <w:r w:rsidRPr="0082607A">
        <w:rPr>
          <w:rFonts w:ascii="Arial" w:hAnsi="Arial" w:cs="Arial"/>
          <w:i/>
          <w:sz w:val="16"/>
          <w:szCs w:val="16"/>
        </w:rPr>
        <w:t>-spaziali, affaticamento, etc.); agli aspetti r</w:t>
      </w:r>
      <w:r w:rsidRPr="0082607A">
        <w:rPr>
          <w:rFonts w:ascii="Arial" w:hAnsi="Arial" w:cs="Arial"/>
          <w:i/>
          <w:sz w:val="16"/>
          <w:szCs w:val="16"/>
        </w:rPr>
        <w:t>e</w:t>
      </w:r>
      <w:r w:rsidRPr="0082607A">
        <w:rPr>
          <w:rFonts w:ascii="Arial" w:hAnsi="Arial" w:cs="Arial"/>
          <w:i/>
          <w:sz w:val="16"/>
          <w:szCs w:val="16"/>
        </w:rPr>
        <w:t>lativi all’area affettivo-emotivo-relazionale-motivazionale al funzionamento delle abilità strumentali (lettura, scrittura, calcolo, comprensione del t</w:t>
      </w:r>
      <w:r w:rsidRPr="0082607A">
        <w:rPr>
          <w:rFonts w:ascii="Arial" w:hAnsi="Arial" w:cs="Arial"/>
          <w:i/>
          <w:sz w:val="16"/>
          <w:szCs w:val="16"/>
        </w:rPr>
        <w:t>e</w:t>
      </w:r>
      <w:r w:rsidRPr="0082607A">
        <w:rPr>
          <w:rFonts w:ascii="Arial" w:hAnsi="Arial" w:cs="Arial"/>
          <w:i/>
          <w:sz w:val="16"/>
          <w:szCs w:val="16"/>
        </w:rPr>
        <w:t xml:space="preserve">sto, altri disturbi associati, etc.). Caratteristiche del percorso didattico </w:t>
      </w:r>
      <w:proofErr w:type="gramStart"/>
      <w:r w:rsidRPr="0082607A">
        <w:rPr>
          <w:rFonts w:ascii="Arial" w:hAnsi="Arial" w:cs="Arial"/>
          <w:i/>
          <w:sz w:val="16"/>
          <w:szCs w:val="16"/>
        </w:rPr>
        <w:t>pregresso</w:t>
      </w:r>
      <w:proofErr w:type="gramEnd"/>
      <w:r w:rsidRPr="0082607A">
        <w:rPr>
          <w:rFonts w:ascii="Arial" w:hAnsi="Arial" w:cs="Arial"/>
          <w:i/>
          <w:sz w:val="16"/>
          <w:szCs w:val="16"/>
        </w:rPr>
        <w:t>. Altre osservazioni</w:t>
      </w:r>
      <w:proofErr w:type="gramStart"/>
      <w:r w:rsidRPr="0082607A">
        <w:rPr>
          <w:rFonts w:ascii="Arial" w:hAnsi="Arial" w:cs="Arial"/>
          <w:i/>
          <w:sz w:val="16"/>
          <w:szCs w:val="16"/>
        </w:rPr>
        <w:t>)</w:t>
      </w:r>
      <w:proofErr w:type="gramEnd"/>
    </w:p>
    <w:p w:rsidR="00A96B40" w:rsidRPr="00D22280" w:rsidRDefault="00A96B40" w:rsidP="00A96B40">
      <w:pPr>
        <w:ind w:left="1440"/>
        <w:jc w:val="both"/>
        <w:rPr>
          <w:rFonts w:ascii="Arial" w:hAnsi="Arial" w:cs="Arial"/>
          <w:i/>
          <w:sz w:val="18"/>
          <w:szCs w:val="18"/>
        </w:rPr>
      </w:pP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Default="00A96B40" w:rsidP="00A96B4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A96B40" w:rsidRPr="00042735" w:rsidRDefault="00A96B40" w:rsidP="00A96B40">
      <w:pPr>
        <w:jc w:val="both"/>
        <w:rPr>
          <w:rFonts w:ascii="Arial" w:hAnsi="Arial" w:cs="Arial"/>
          <w:sz w:val="18"/>
          <w:szCs w:val="18"/>
        </w:rPr>
      </w:pPr>
    </w:p>
    <w:p w:rsidR="00A96B40" w:rsidRPr="00A96B40" w:rsidRDefault="00A96B40" w:rsidP="00A96B4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2.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  </w:t>
      </w:r>
      <w:proofErr w:type="gramEnd"/>
      <w:r w:rsidRPr="005439E3">
        <w:rPr>
          <w:rFonts w:ascii="Arial" w:hAnsi="Arial" w:cs="Arial"/>
          <w:b/>
          <w:sz w:val="22"/>
          <w:szCs w:val="22"/>
        </w:rPr>
        <w:t xml:space="preserve">STRATEGIE METODOLOGICHE E DIDATTICHE </w:t>
      </w:r>
      <w:r w:rsidRPr="00F43E91">
        <w:rPr>
          <w:rFonts w:ascii="Arial" w:hAnsi="Arial" w:cs="Arial"/>
          <w:b/>
          <w:sz w:val="22"/>
          <w:szCs w:val="22"/>
        </w:rPr>
        <w:t>PERSONALIZZATE, ADOTTATE IN ITINERE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5439E3">
        <w:rPr>
          <w:rFonts w:ascii="Arial" w:hAnsi="Arial" w:cs="Arial"/>
          <w:b/>
          <w:sz w:val="22"/>
          <w:szCs w:val="22"/>
        </w:rPr>
        <w:t>SULLA BASE DEGLI STRUMENTI COMPENSATIVI E DELLE MISURE DISPENSATIVE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A96B40" w:rsidRPr="0082607A" w:rsidRDefault="00A96B40" w:rsidP="00A96B40">
      <w:pPr>
        <w:tabs>
          <w:tab w:val="left" w:pos="1620"/>
        </w:tabs>
        <w:suppressAutoHyphens/>
        <w:jc w:val="both"/>
        <w:rPr>
          <w:rFonts w:ascii="Arial" w:hAnsi="Arial" w:cs="Arial"/>
          <w:sz w:val="16"/>
          <w:szCs w:val="16"/>
        </w:rPr>
      </w:pPr>
      <w:r w:rsidRPr="0082607A">
        <w:rPr>
          <w:rFonts w:ascii="Arial" w:hAnsi="Arial" w:cs="Arial"/>
          <w:sz w:val="16"/>
          <w:szCs w:val="16"/>
        </w:rPr>
        <w:t>(Da compilare a cura del Team dei Docenti o del Coordinatore del Consiglio di Classe con riferimento al prontuario allegato</w:t>
      </w:r>
      <w:proofErr w:type="gramStart"/>
      <w:r w:rsidRPr="0082607A">
        <w:rPr>
          <w:rFonts w:ascii="Arial" w:hAnsi="Arial" w:cs="Arial"/>
          <w:sz w:val="16"/>
          <w:szCs w:val="16"/>
        </w:rPr>
        <w:t>)</w:t>
      </w:r>
      <w:proofErr w:type="gramEnd"/>
    </w:p>
    <w:p w:rsidR="00A96B40" w:rsidRPr="003C4B54" w:rsidRDefault="00A96B40" w:rsidP="00A96B40">
      <w:pP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6B40" w:rsidRDefault="00A96B40" w:rsidP="00A96B40">
      <w:pPr>
        <w:rPr>
          <w:rFonts w:ascii="Arial" w:hAnsi="Arial" w:cs="Arial"/>
          <w:b/>
          <w:sz w:val="20"/>
          <w:szCs w:val="20"/>
        </w:rPr>
      </w:pPr>
    </w:p>
    <w:p w:rsidR="00A96B40" w:rsidRPr="00083EA5" w:rsidRDefault="00A96B40" w:rsidP="00A96B4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proofErr w:type="gramStart"/>
      <w:r>
        <w:rPr>
          <w:rFonts w:ascii="Arial" w:hAnsi="Arial" w:cs="Arial"/>
          <w:b/>
          <w:sz w:val="22"/>
          <w:szCs w:val="22"/>
        </w:rPr>
        <w:t>1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.  </w:t>
      </w:r>
      <w:proofErr w:type="gramStart"/>
      <w:r w:rsidRPr="00083EA5">
        <w:rPr>
          <w:rFonts w:ascii="Arial" w:hAnsi="Arial" w:cs="Arial"/>
          <w:b/>
          <w:sz w:val="22"/>
          <w:szCs w:val="22"/>
        </w:rPr>
        <w:t>Modalità</w:t>
      </w:r>
      <w:proofErr w:type="gramEnd"/>
      <w:r w:rsidRPr="00083EA5">
        <w:rPr>
          <w:rFonts w:ascii="Arial" w:hAnsi="Arial" w:cs="Arial"/>
          <w:b/>
          <w:sz w:val="22"/>
          <w:szCs w:val="22"/>
        </w:rPr>
        <w:t xml:space="preserve"> per la stesura e la personalizzazione delle interrogazioni/verifiche</w:t>
      </w:r>
    </w:p>
    <w:p w:rsidR="00A96B40" w:rsidRPr="0082607A" w:rsidRDefault="00A96B40" w:rsidP="00A96B40">
      <w:pPr>
        <w:jc w:val="both"/>
        <w:rPr>
          <w:rFonts w:ascii="Arial" w:hAnsi="Arial" w:cs="Arial"/>
          <w:i/>
          <w:sz w:val="16"/>
          <w:szCs w:val="16"/>
        </w:rPr>
      </w:pPr>
      <w:r w:rsidRPr="0082607A">
        <w:rPr>
          <w:rFonts w:ascii="Arial" w:hAnsi="Arial" w:cs="Arial"/>
          <w:i/>
          <w:sz w:val="16"/>
          <w:szCs w:val="16"/>
        </w:rPr>
        <w:t>Scelta/integrazione</w:t>
      </w:r>
      <w:proofErr w:type="gramStart"/>
      <w:r w:rsidRPr="0082607A">
        <w:rPr>
          <w:rFonts w:ascii="Arial" w:hAnsi="Arial" w:cs="Arial"/>
          <w:i/>
          <w:sz w:val="16"/>
          <w:szCs w:val="16"/>
        </w:rPr>
        <w:t xml:space="preserve">  </w:t>
      </w:r>
      <w:proofErr w:type="gramEnd"/>
      <w:r w:rsidRPr="0082607A">
        <w:rPr>
          <w:rFonts w:ascii="Arial" w:hAnsi="Arial" w:cs="Arial"/>
          <w:i/>
          <w:sz w:val="16"/>
          <w:szCs w:val="16"/>
        </w:rPr>
        <w:t>degli indicatori contenuti nel prontuario da riportare in questo spazio.</w:t>
      </w:r>
    </w:p>
    <w:p w:rsidR="00A96B40" w:rsidRDefault="00A96B40" w:rsidP="00A96B40">
      <w:pPr>
        <w:jc w:val="both"/>
        <w:rPr>
          <w:rFonts w:ascii="Arial" w:hAnsi="Arial" w:cs="Arial"/>
          <w:i/>
          <w:sz w:val="22"/>
          <w:szCs w:val="22"/>
        </w:rPr>
      </w:pPr>
    </w:p>
    <w:p w:rsidR="00A96B40" w:rsidRPr="003C4B54" w:rsidRDefault="00A96B40" w:rsidP="00A96B40">
      <w:pP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6B40" w:rsidRDefault="00A96B40" w:rsidP="00A96B40">
      <w:pPr>
        <w:jc w:val="both"/>
        <w:rPr>
          <w:rFonts w:ascii="Arial" w:hAnsi="Arial" w:cs="Arial"/>
          <w:b/>
          <w:color w:val="808080"/>
          <w:sz w:val="16"/>
          <w:szCs w:val="16"/>
        </w:rPr>
      </w:pPr>
    </w:p>
    <w:p w:rsidR="00A96B40" w:rsidRDefault="00A96B40" w:rsidP="00A96B40">
      <w:pPr>
        <w:jc w:val="both"/>
        <w:rPr>
          <w:rFonts w:ascii="Arial" w:hAnsi="Arial" w:cs="Arial"/>
          <w:b/>
          <w:color w:val="808080"/>
          <w:sz w:val="16"/>
          <w:szCs w:val="16"/>
        </w:rPr>
      </w:pPr>
    </w:p>
    <w:p w:rsidR="00A96B40" w:rsidRPr="00C2464E" w:rsidRDefault="00A96B40" w:rsidP="00A96B4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proofErr w:type="gramStart"/>
      <w:r>
        <w:rPr>
          <w:rFonts w:ascii="Arial" w:hAnsi="Arial" w:cs="Arial"/>
          <w:b/>
          <w:sz w:val="22"/>
          <w:szCs w:val="22"/>
        </w:rPr>
        <w:t>2</w:t>
      </w:r>
      <w:proofErr w:type="gramEnd"/>
      <w:r>
        <w:rPr>
          <w:rFonts w:ascii="Arial" w:hAnsi="Arial" w:cs="Arial"/>
          <w:b/>
          <w:sz w:val="22"/>
          <w:szCs w:val="22"/>
        </w:rPr>
        <w:t>.   Criteri per la valutazione</w:t>
      </w:r>
    </w:p>
    <w:p w:rsidR="00A96B40" w:rsidRPr="0082607A" w:rsidRDefault="00A96B40" w:rsidP="00A96B40">
      <w:pPr>
        <w:jc w:val="both"/>
        <w:rPr>
          <w:rFonts w:ascii="Arial" w:hAnsi="Arial" w:cs="Arial"/>
          <w:b/>
          <w:color w:val="808080"/>
          <w:sz w:val="16"/>
          <w:szCs w:val="16"/>
        </w:rPr>
      </w:pPr>
      <w:r w:rsidRPr="0082607A">
        <w:rPr>
          <w:rFonts w:ascii="Arial" w:hAnsi="Arial" w:cs="Arial"/>
          <w:i/>
          <w:sz w:val="16"/>
          <w:szCs w:val="16"/>
        </w:rPr>
        <w:t>Scelta/integrazione</w:t>
      </w:r>
      <w:proofErr w:type="gramStart"/>
      <w:r w:rsidRPr="0082607A">
        <w:rPr>
          <w:rFonts w:ascii="Arial" w:hAnsi="Arial" w:cs="Arial"/>
          <w:i/>
          <w:sz w:val="16"/>
          <w:szCs w:val="16"/>
        </w:rPr>
        <w:t xml:space="preserve">  </w:t>
      </w:r>
      <w:proofErr w:type="gramEnd"/>
      <w:r w:rsidRPr="0082607A">
        <w:rPr>
          <w:rFonts w:ascii="Arial" w:hAnsi="Arial" w:cs="Arial"/>
          <w:i/>
          <w:sz w:val="16"/>
          <w:szCs w:val="16"/>
        </w:rPr>
        <w:t>degli indicatori contenuti nel prontuario da riportare in questo spazio.</w:t>
      </w:r>
    </w:p>
    <w:p w:rsidR="00A96B40" w:rsidRDefault="00A96B40" w:rsidP="00A96B40">
      <w:pPr>
        <w:jc w:val="both"/>
        <w:rPr>
          <w:rFonts w:ascii="Arial" w:hAnsi="Arial" w:cs="Arial"/>
          <w:b/>
          <w:color w:val="808080"/>
          <w:sz w:val="16"/>
          <w:szCs w:val="16"/>
        </w:rPr>
      </w:pPr>
    </w:p>
    <w:p w:rsidR="00A96B40" w:rsidRPr="003C4B54" w:rsidRDefault="00A96B40" w:rsidP="00A96B40">
      <w:pP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6B40" w:rsidRDefault="00A96B40" w:rsidP="00A96B40">
      <w:pPr>
        <w:jc w:val="both"/>
        <w:rPr>
          <w:rFonts w:ascii="Arial" w:hAnsi="Arial" w:cs="Arial"/>
          <w:b/>
          <w:color w:val="808080"/>
          <w:sz w:val="16"/>
          <w:szCs w:val="16"/>
        </w:rPr>
      </w:pPr>
    </w:p>
    <w:p w:rsidR="00A96B40" w:rsidRDefault="00A96B40" w:rsidP="00A96B40">
      <w:pPr>
        <w:jc w:val="both"/>
        <w:rPr>
          <w:rFonts w:ascii="Arial" w:hAnsi="Arial" w:cs="Arial"/>
          <w:b/>
          <w:color w:val="808080"/>
          <w:sz w:val="16"/>
          <w:szCs w:val="16"/>
        </w:rPr>
      </w:pPr>
    </w:p>
    <w:p w:rsidR="00A96B40" w:rsidRDefault="00A96B4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A96B40" w:rsidRDefault="00A96B40" w:rsidP="00A96B4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3. Patto di corresponsabilità: strategie messe in atto per favorire il progetto di continuità tra la Scuola e la famiglia e accordi intercorsi.</w:t>
      </w:r>
    </w:p>
    <w:p w:rsidR="00A96B40" w:rsidRPr="0082607A" w:rsidRDefault="00A96B40" w:rsidP="00A96B40">
      <w:pPr>
        <w:jc w:val="both"/>
        <w:rPr>
          <w:rFonts w:ascii="Arial" w:hAnsi="Arial" w:cs="Arial"/>
          <w:i/>
          <w:sz w:val="16"/>
          <w:szCs w:val="16"/>
        </w:rPr>
      </w:pPr>
      <w:proofErr w:type="gramStart"/>
      <w:r w:rsidRPr="0082607A">
        <w:rPr>
          <w:rFonts w:ascii="Arial" w:hAnsi="Arial" w:cs="Arial"/>
          <w:sz w:val="16"/>
          <w:szCs w:val="16"/>
        </w:rPr>
        <w:t>(</w:t>
      </w:r>
      <w:r w:rsidRPr="0082607A">
        <w:rPr>
          <w:rFonts w:ascii="Arial" w:hAnsi="Arial" w:cs="Arial"/>
          <w:i/>
          <w:sz w:val="16"/>
          <w:szCs w:val="16"/>
        </w:rPr>
        <w:t xml:space="preserve"> </w:t>
      </w:r>
      <w:proofErr w:type="gramEnd"/>
      <w:r w:rsidRPr="0082607A">
        <w:rPr>
          <w:rFonts w:ascii="Arial" w:hAnsi="Arial" w:cs="Arial"/>
          <w:i/>
          <w:sz w:val="16"/>
          <w:szCs w:val="16"/>
        </w:rPr>
        <w:t>Alcuni riferimenti per la stesura: modalità per svolgere i compiti a casa (quantità, distribuzione settimanale del carico di lavoro, qualità richiesta, necessità o meno di prevedere eventuali dispense etc.). Strategie utilizzate dall’allievo per lo studio (</w:t>
      </w:r>
      <w:proofErr w:type="gramStart"/>
      <w:r w:rsidRPr="0082607A">
        <w:rPr>
          <w:rFonts w:ascii="Arial" w:hAnsi="Arial" w:cs="Arial"/>
          <w:i/>
          <w:sz w:val="16"/>
          <w:szCs w:val="16"/>
        </w:rPr>
        <w:t>sottolinea</w:t>
      </w:r>
      <w:proofErr w:type="gramEnd"/>
      <w:r w:rsidRPr="0082607A">
        <w:rPr>
          <w:rFonts w:ascii="Arial" w:hAnsi="Arial" w:cs="Arial"/>
          <w:i/>
          <w:sz w:val="16"/>
          <w:szCs w:val="16"/>
        </w:rPr>
        <w:t xml:space="preserve">, identifica parole chiave, usa gli schemi-mappe etc.) Come organizzare il materiale didattico, per aumentare l’autonomia dell’allievo. </w:t>
      </w:r>
      <w:proofErr w:type="gramStart"/>
      <w:r w:rsidRPr="0082607A">
        <w:rPr>
          <w:rFonts w:ascii="Arial" w:hAnsi="Arial" w:cs="Arial"/>
          <w:i/>
          <w:sz w:val="16"/>
          <w:szCs w:val="16"/>
        </w:rPr>
        <w:t>Modalità</w:t>
      </w:r>
      <w:proofErr w:type="gramEnd"/>
      <w:r w:rsidRPr="0082607A">
        <w:rPr>
          <w:rFonts w:ascii="Arial" w:hAnsi="Arial" w:cs="Arial"/>
          <w:i/>
          <w:sz w:val="16"/>
          <w:szCs w:val="16"/>
        </w:rPr>
        <w:t xml:space="preserve"> di aiuto (chi, come, per quali attiv</w:t>
      </w:r>
      <w:r w:rsidRPr="0082607A">
        <w:rPr>
          <w:rFonts w:ascii="Arial" w:hAnsi="Arial" w:cs="Arial"/>
          <w:i/>
          <w:sz w:val="16"/>
          <w:szCs w:val="16"/>
        </w:rPr>
        <w:t>i</w:t>
      </w:r>
      <w:r w:rsidRPr="0082607A">
        <w:rPr>
          <w:rFonts w:ascii="Arial" w:hAnsi="Arial" w:cs="Arial"/>
          <w:i/>
          <w:sz w:val="16"/>
          <w:szCs w:val="16"/>
        </w:rPr>
        <w:t>tà/discipline, etc.). Quali strumenti compensativi usare a casa, in continuità/completamento con quelli utilizzati</w:t>
      </w:r>
      <w:proofErr w:type="gramStart"/>
      <w:r w:rsidRPr="0082607A">
        <w:rPr>
          <w:rFonts w:ascii="Arial" w:hAnsi="Arial" w:cs="Arial"/>
          <w:i/>
          <w:sz w:val="16"/>
          <w:szCs w:val="16"/>
        </w:rPr>
        <w:t xml:space="preserve">  </w:t>
      </w:r>
      <w:proofErr w:type="gramEnd"/>
      <w:r w:rsidRPr="0082607A">
        <w:rPr>
          <w:rFonts w:ascii="Arial" w:hAnsi="Arial" w:cs="Arial"/>
          <w:i/>
          <w:sz w:val="16"/>
          <w:szCs w:val="16"/>
        </w:rPr>
        <w:t xml:space="preserve">a scuola. </w:t>
      </w:r>
      <w:proofErr w:type="gramStart"/>
      <w:r w:rsidRPr="0082607A">
        <w:rPr>
          <w:rFonts w:ascii="Arial" w:hAnsi="Arial" w:cs="Arial"/>
          <w:i/>
          <w:sz w:val="16"/>
          <w:szCs w:val="16"/>
        </w:rPr>
        <w:t>Modal</w:t>
      </w:r>
      <w:r w:rsidRPr="0082607A">
        <w:rPr>
          <w:rFonts w:ascii="Arial" w:hAnsi="Arial" w:cs="Arial"/>
          <w:i/>
          <w:sz w:val="16"/>
          <w:szCs w:val="16"/>
        </w:rPr>
        <w:t>i</w:t>
      </w:r>
      <w:r w:rsidRPr="0082607A">
        <w:rPr>
          <w:rFonts w:ascii="Arial" w:hAnsi="Arial" w:cs="Arial"/>
          <w:i/>
          <w:sz w:val="16"/>
          <w:szCs w:val="16"/>
        </w:rPr>
        <w:t>tà</w:t>
      </w:r>
      <w:proofErr w:type="gramEnd"/>
      <w:r w:rsidRPr="0082607A">
        <w:rPr>
          <w:rFonts w:ascii="Arial" w:hAnsi="Arial" w:cs="Arial"/>
          <w:i/>
          <w:sz w:val="16"/>
          <w:szCs w:val="16"/>
        </w:rPr>
        <w:t xml:space="preserve">/contenuti/richieste più importanti rispetto a interrogazioni/verifiche. </w:t>
      </w:r>
      <w:proofErr w:type="gramStart"/>
      <w:r w:rsidRPr="0082607A">
        <w:rPr>
          <w:rFonts w:ascii="Arial" w:hAnsi="Arial" w:cs="Arial"/>
          <w:i/>
          <w:sz w:val="16"/>
          <w:szCs w:val="16"/>
        </w:rPr>
        <w:t>Partecipazione agli incontri periodici da parte della famiglia per il monitoraggio degli apprendimenti</w:t>
      </w:r>
      <w:proofErr w:type="gramEnd"/>
      <w:r w:rsidRPr="0082607A">
        <w:rPr>
          <w:rFonts w:ascii="Arial" w:hAnsi="Arial" w:cs="Arial"/>
          <w:i/>
          <w:sz w:val="16"/>
          <w:szCs w:val="16"/>
        </w:rPr>
        <w:t xml:space="preserve">. Collaborazione da parte dell’allievo per il raggiungimento degli obiettivi. Dialogo fra allievo e docenti per fornire informazioni che possano contribuire a comprendere le proprie difficoltà e le </w:t>
      </w:r>
      <w:proofErr w:type="gramStart"/>
      <w:r w:rsidRPr="0082607A">
        <w:rPr>
          <w:rFonts w:ascii="Arial" w:hAnsi="Arial" w:cs="Arial"/>
          <w:i/>
          <w:sz w:val="16"/>
          <w:szCs w:val="16"/>
        </w:rPr>
        <w:t>modalità</w:t>
      </w:r>
      <w:proofErr w:type="gramEnd"/>
      <w:r w:rsidRPr="0082607A">
        <w:rPr>
          <w:rFonts w:ascii="Arial" w:hAnsi="Arial" w:cs="Arial"/>
          <w:i/>
          <w:sz w:val="16"/>
          <w:szCs w:val="16"/>
        </w:rPr>
        <w:t xml:space="preserve"> per superarle, etc. Altre osservazioni.)</w:t>
      </w:r>
    </w:p>
    <w:p w:rsidR="00A96B40" w:rsidRPr="0082607A" w:rsidRDefault="0082607A" w:rsidP="00A96B4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6B40" w:rsidRPr="005223C3" w:rsidRDefault="00A96B40" w:rsidP="00A96B4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223C3">
        <w:rPr>
          <w:rFonts w:ascii="Arial" w:hAnsi="Arial" w:cs="Arial"/>
          <w:b/>
          <w:sz w:val="22"/>
          <w:szCs w:val="22"/>
        </w:rPr>
        <w:t>La famiglia dichiara:</w:t>
      </w:r>
    </w:p>
    <w:p w:rsidR="00A96B40" w:rsidRPr="003C4B54" w:rsidRDefault="00A96B40" w:rsidP="00A96B40">
      <w:pPr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6B40" w:rsidRPr="006E5B37" w:rsidRDefault="00A96B40" w:rsidP="00A96B40">
      <w:pPr>
        <w:jc w:val="both"/>
        <w:rPr>
          <w:rFonts w:ascii="Arial" w:hAnsi="Arial" w:cs="Arial"/>
          <w:sz w:val="18"/>
          <w:szCs w:val="18"/>
        </w:rPr>
      </w:pPr>
    </w:p>
    <w:p w:rsidR="00A96B40" w:rsidRDefault="00A96B40" w:rsidP="00A96B4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5C0F7F" w:rsidRDefault="005C0F7F" w:rsidP="00A96B40">
      <w:pPr>
        <w:rPr>
          <w:rFonts w:ascii="Arial" w:hAnsi="Arial" w:cs="Arial"/>
        </w:rPr>
      </w:pPr>
    </w:p>
    <w:p w:rsidR="005C0F7F" w:rsidRDefault="005C0F7F" w:rsidP="00A96B40">
      <w:pPr>
        <w:rPr>
          <w:rFonts w:ascii="Arial" w:hAnsi="Arial" w:cs="Arial"/>
        </w:rPr>
      </w:pPr>
    </w:p>
    <w:p w:rsidR="00A96B40" w:rsidRDefault="00A96B40" w:rsidP="00A96B40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Il Dirigente Scolastico </w:t>
      </w:r>
      <w:r w:rsidR="000552C6">
        <w:rPr>
          <w:rFonts w:ascii="Arial" w:hAnsi="Arial" w:cs="Arial"/>
        </w:rPr>
        <w:t>dott.ssa Giuseppina Izzo</w:t>
      </w:r>
      <w:proofErr w:type="gramStart"/>
      <w:r w:rsidR="000552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…………………………………………………</w:t>
      </w:r>
    </w:p>
    <w:p w:rsidR="00A96B40" w:rsidRDefault="00A96B40" w:rsidP="00A96B4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5"/>
        <w:gridCol w:w="3323"/>
        <w:gridCol w:w="3106"/>
      </w:tblGrid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4D6A54">
              <w:rPr>
                <w:rFonts w:ascii="Arial" w:hAnsi="Arial" w:cs="Arial"/>
                <w:b/>
                <w:color w:val="000000"/>
              </w:rPr>
              <w:t>Docente</w:t>
            </w: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4D6A54">
              <w:rPr>
                <w:rFonts w:ascii="Arial" w:hAnsi="Arial" w:cs="Arial"/>
                <w:b/>
                <w:color w:val="000000"/>
              </w:rPr>
              <w:t>Disciplina</w:t>
            </w: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4D6A54">
              <w:rPr>
                <w:rFonts w:ascii="Arial" w:hAnsi="Arial" w:cs="Arial"/>
                <w:b/>
                <w:color w:val="000000"/>
              </w:rPr>
              <w:t>Firma</w:t>
            </w: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6B40" w:rsidRPr="004D6A54" w:rsidTr="00A65D12">
        <w:tc>
          <w:tcPr>
            <w:tcW w:w="3425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3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106" w:type="dxa"/>
          </w:tcPr>
          <w:p w:rsidR="00A96B40" w:rsidRPr="004D6A54" w:rsidRDefault="00A96B40" w:rsidP="00A65D12">
            <w:pPr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A96B40" w:rsidRDefault="00A96B40" w:rsidP="00A96B40">
      <w:pPr>
        <w:rPr>
          <w:rFonts w:ascii="Arial" w:hAnsi="Arial" w:cs="Arial"/>
        </w:rPr>
      </w:pPr>
    </w:p>
    <w:p w:rsidR="00A96B40" w:rsidRDefault="00A96B40" w:rsidP="00A96B40">
      <w:pPr>
        <w:rPr>
          <w:rFonts w:ascii="Arial" w:hAnsi="Arial" w:cs="Arial"/>
        </w:rPr>
      </w:pPr>
    </w:p>
    <w:p w:rsidR="00A96B40" w:rsidRDefault="00A96B40" w:rsidP="00A96B40">
      <w:pPr>
        <w:rPr>
          <w:rFonts w:ascii="Arial" w:hAnsi="Arial" w:cs="Arial"/>
        </w:rPr>
      </w:pPr>
      <w:proofErr w:type="gramStart"/>
      <w:r w:rsidRPr="007D422C">
        <w:rPr>
          <w:rFonts w:ascii="Arial" w:hAnsi="Arial" w:cs="Arial"/>
        </w:rPr>
        <w:t>Documento valido per la durata di un anno scolastico, approvato in data</w:t>
      </w:r>
      <w:r>
        <w:rPr>
          <w:rFonts w:ascii="Arial" w:hAnsi="Arial" w:cs="Arial"/>
        </w:rPr>
        <w:t>…………………….</w:t>
      </w:r>
      <w:proofErr w:type="gramEnd"/>
    </w:p>
    <w:p w:rsidR="00A96B40" w:rsidRDefault="00A96B40" w:rsidP="00A96B40">
      <w:pPr>
        <w:rPr>
          <w:rFonts w:ascii="Arial" w:hAnsi="Arial" w:cs="Arial"/>
        </w:rPr>
      </w:pPr>
    </w:p>
    <w:p w:rsidR="00A96B40" w:rsidRDefault="00A96B40" w:rsidP="00A96B40">
      <w:pPr>
        <w:rPr>
          <w:rFonts w:ascii="Arial" w:hAnsi="Arial" w:cs="Arial"/>
        </w:rPr>
      </w:pPr>
      <w:r>
        <w:rPr>
          <w:rFonts w:ascii="Arial" w:hAnsi="Arial" w:cs="Arial"/>
        </w:rPr>
        <w:t>Con</w:t>
      </w:r>
      <w:r w:rsidR="0082607A">
        <w:rPr>
          <w:rFonts w:ascii="Arial" w:hAnsi="Arial" w:cs="Arial"/>
        </w:rPr>
        <w:t xml:space="preserve">diviso con </w:t>
      </w:r>
      <w:r>
        <w:rPr>
          <w:rFonts w:ascii="Arial" w:hAnsi="Arial" w:cs="Arial"/>
        </w:rPr>
        <w:t>la famiglia in data …………………………………………………………………</w:t>
      </w:r>
      <w:proofErr w:type="gramStart"/>
      <w:r>
        <w:rPr>
          <w:rFonts w:ascii="Arial" w:hAnsi="Arial" w:cs="Arial"/>
        </w:rPr>
        <w:t>..</w:t>
      </w:r>
      <w:proofErr w:type="gramEnd"/>
    </w:p>
    <w:p w:rsidR="00A96B40" w:rsidRDefault="00A96B40" w:rsidP="00A96B40">
      <w:pPr>
        <w:rPr>
          <w:rFonts w:ascii="Arial" w:hAnsi="Arial" w:cs="Arial"/>
        </w:rPr>
      </w:pPr>
    </w:p>
    <w:p w:rsidR="00A21D3C" w:rsidRDefault="00A96B40" w:rsidP="00A96B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 dei Genitori …………………</w:t>
      </w:r>
      <w:r w:rsidR="0082607A">
        <w:rPr>
          <w:rFonts w:ascii="Arial" w:hAnsi="Arial" w:cs="Arial"/>
        </w:rPr>
        <w:t>……………………………………………………………….</w:t>
      </w:r>
    </w:p>
    <w:sectPr w:rsidR="00A21D3C" w:rsidSect="00A96B40">
      <w:pgSz w:w="11907" w:h="16840" w:code="9"/>
      <w:pgMar w:top="567" w:right="720" w:bottom="720" w:left="72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120"/>
  <w:drawingGridVerticalSpacing w:val="13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A9596A"/>
    <w:rsid w:val="0003707C"/>
    <w:rsid w:val="00052D04"/>
    <w:rsid w:val="000552C6"/>
    <w:rsid w:val="00056E21"/>
    <w:rsid w:val="00062993"/>
    <w:rsid w:val="00065033"/>
    <w:rsid w:val="00067807"/>
    <w:rsid w:val="00076774"/>
    <w:rsid w:val="0009548E"/>
    <w:rsid w:val="000B2128"/>
    <w:rsid w:val="000B7FAA"/>
    <w:rsid w:val="000F2AFC"/>
    <w:rsid w:val="00106D8F"/>
    <w:rsid w:val="00147A48"/>
    <w:rsid w:val="001766B4"/>
    <w:rsid w:val="001861B9"/>
    <w:rsid w:val="001960BE"/>
    <w:rsid w:val="001E4540"/>
    <w:rsid w:val="001F0379"/>
    <w:rsid w:val="001F4763"/>
    <w:rsid w:val="001F4F94"/>
    <w:rsid w:val="00236E23"/>
    <w:rsid w:val="0026614F"/>
    <w:rsid w:val="00267155"/>
    <w:rsid w:val="00267E4F"/>
    <w:rsid w:val="00297927"/>
    <w:rsid w:val="002A0438"/>
    <w:rsid w:val="002B1F11"/>
    <w:rsid w:val="002B62CE"/>
    <w:rsid w:val="002C088F"/>
    <w:rsid w:val="002F7EBE"/>
    <w:rsid w:val="00303706"/>
    <w:rsid w:val="003047ED"/>
    <w:rsid w:val="00304A03"/>
    <w:rsid w:val="00316412"/>
    <w:rsid w:val="003256B0"/>
    <w:rsid w:val="003269B9"/>
    <w:rsid w:val="00336AFE"/>
    <w:rsid w:val="00363174"/>
    <w:rsid w:val="003711F9"/>
    <w:rsid w:val="00386F18"/>
    <w:rsid w:val="003B0C24"/>
    <w:rsid w:val="003F1F25"/>
    <w:rsid w:val="003F2C8D"/>
    <w:rsid w:val="003F6347"/>
    <w:rsid w:val="00416F0F"/>
    <w:rsid w:val="0043436F"/>
    <w:rsid w:val="00444767"/>
    <w:rsid w:val="00453C85"/>
    <w:rsid w:val="00472D7A"/>
    <w:rsid w:val="00472E6A"/>
    <w:rsid w:val="00481DDB"/>
    <w:rsid w:val="0048203A"/>
    <w:rsid w:val="004932B7"/>
    <w:rsid w:val="004A2EAE"/>
    <w:rsid w:val="004A3DB4"/>
    <w:rsid w:val="004A5A4A"/>
    <w:rsid w:val="004A69B9"/>
    <w:rsid w:val="004D2389"/>
    <w:rsid w:val="004E0D61"/>
    <w:rsid w:val="004E6B0B"/>
    <w:rsid w:val="00501031"/>
    <w:rsid w:val="005015A1"/>
    <w:rsid w:val="0050793C"/>
    <w:rsid w:val="00520162"/>
    <w:rsid w:val="0052098F"/>
    <w:rsid w:val="0052672D"/>
    <w:rsid w:val="005349F4"/>
    <w:rsid w:val="005420EC"/>
    <w:rsid w:val="00562065"/>
    <w:rsid w:val="00567840"/>
    <w:rsid w:val="0057322B"/>
    <w:rsid w:val="005C0F7F"/>
    <w:rsid w:val="005C5A6A"/>
    <w:rsid w:val="005F51A6"/>
    <w:rsid w:val="00660E3C"/>
    <w:rsid w:val="006618B9"/>
    <w:rsid w:val="00682892"/>
    <w:rsid w:val="00692E27"/>
    <w:rsid w:val="006951CA"/>
    <w:rsid w:val="006A3652"/>
    <w:rsid w:val="006C399E"/>
    <w:rsid w:val="006C709F"/>
    <w:rsid w:val="006E69A9"/>
    <w:rsid w:val="006F1553"/>
    <w:rsid w:val="00712D5C"/>
    <w:rsid w:val="007177AE"/>
    <w:rsid w:val="00732AE3"/>
    <w:rsid w:val="00734A8A"/>
    <w:rsid w:val="00781373"/>
    <w:rsid w:val="00785F5F"/>
    <w:rsid w:val="007B7102"/>
    <w:rsid w:val="007B783D"/>
    <w:rsid w:val="007C422A"/>
    <w:rsid w:val="007D4584"/>
    <w:rsid w:val="007E0DCF"/>
    <w:rsid w:val="008156F7"/>
    <w:rsid w:val="0082607A"/>
    <w:rsid w:val="0084066B"/>
    <w:rsid w:val="008572D7"/>
    <w:rsid w:val="00866655"/>
    <w:rsid w:val="00872204"/>
    <w:rsid w:val="00880112"/>
    <w:rsid w:val="0089229B"/>
    <w:rsid w:val="008B4E48"/>
    <w:rsid w:val="008D4FEA"/>
    <w:rsid w:val="008D6791"/>
    <w:rsid w:val="008E22CF"/>
    <w:rsid w:val="008E3E5E"/>
    <w:rsid w:val="008E3F41"/>
    <w:rsid w:val="0092055B"/>
    <w:rsid w:val="00936D65"/>
    <w:rsid w:val="00980C6A"/>
    <w:rsid w:val="00983DA2"/>
    <w:rsid w:val="009946F1"/>
    <w:rsid w:val="009D0159"/>
    <w:rsid w:val="009E41BD"/>
    <w:rsid w:val="00A14287"/>
    <w:rsid w:val="00A21D3C"/>
    <w:rsid w:val="00A2498E"/>
    <w:rsid w:val="00A46931"/>
    <w:rsid w:val="00A71BAF"/>
    <w:rsid w:val="00A80A5F"/>
    <w:rsid w:val="00A90FD4"/>
    <w:rsid w:val="00A9596A"/>
    <w:rsid w:val="00A96B40"/>
    <w:rsid w:val="00AE69E8"/>
    <w:rsid w:val="00AF30C2"/>
    <w:rsid w:val="00AF41D2"/>
    <w:rsid w:val="00B06290"/>
    <w:rsid w:val="00B14B94"/>
    <w:rsid w:val="00B267FB"/>
    <w:rsid w:val="00B35777"/>
    <w:rsid w:val="00B41409"/>
    <w:rsid w:val="00B47F31"/>
    <w:rsid w:val="00B65431"/>
    <w:rsid w:val="00B74B1D"/>
    <w:rsid w:val="00BA472E"/>
    <w:rsid w:val="00BC0C00"/>
    <w:rsid w:val="00BF3EF7"/>
    <w:rsid w:val="00BF687B"/>
    <w:rsid w:val="00C31447"/>
    <w:rsid w:val="00C44C5B"/>
    <w:rsid w:val="00C61E5C"/>
    <w:rsid w:val="00CB5BCB"/>
    <w:rsid w:val="00CB6BF0"/>
    <w:rsid w:val="00CC5B2D"/>
    <w:rsid w:val="00CD6F61"/>
    <w:rsid w:val="00CF482A"/>
    <w:rsid w:val="00CF50DC"/>
    <w:rsid w:val="00CF6F83"/>
    <w:rsid w:val="00CF6FF6"/>
    <w:rsid w:val="00D2137A"/>
    <w:rsid w:val="00D33355"/>
    <w:rsid w:val="00D52B22"/>
    <w:rsid w:val="00D53337"/>
    <w:rsid w:val="00D603A2"/>
    <w:rsid w:val="00D65364"/>
    <w:rsid w:val="00D812CF"/>
    <w:rsid w:val="00DA3811"/>
    <w:rsid w:val="00DB70DC"/>
    <w:rsid w:val="00DC17ED"/>
    <w:rsid w:val="00DC2D8F"/>
    <w:rsid w:val="00DC3914"/>
    <w:rsid w:val="00DC7ABA"/>
    <w:rsid w:val="00DD7C43"/>
    <w:rsid w:val="00E318C6"/>
    <w:rsid w:val="00E45B7B"/>
    <w:rsid w:val="00E5349F"/>
    <w:rsid w:val="00E77597"/>
    <w:rsid w:val="00E94046"/>
    <w:rsid w:val="00EA0BFD"/>
    <w:rsid w:val="00EC3ED2"/>
    <w:rsid w:val="00EC77F6"/>
    <w:rsid w:val="00EF3D9F"/>
    <w:rsid w:val="00F03F7C"/>
    <w:rsid w:val="00F25703"/>
    <w:rsid w:val="00F3672E"/>
    <w:rsid w:val="00F56209"/>
    <w:rsid w:val="00F733A9"/>
    <w:rsid w:val="00F774C9"/>
    <w:rsid w:val="00FB071D"/>
    <w:rsid w:val="00FD631A"/>
    <w:rsid w:val="00FD6D16"/>
    <w:rsid w:val="00F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5349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076774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120" w:line="280" w:lineRule="atLeast"/>
      <w:jc w:val="both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basedOn w:val="Carpredefinitoparagrafo"/>
    <w:rsid w:val="00076774"/>
    <w:rPr>
      <w:color w:val="0000FF"/>
      <w:u w:val="single"/>
    </w:rPr>
  </w:style>
  <w:style w:type="paragraph" w:styleId="Testofumetto">
    <w:name w:val="Balloon Text"/>
    <w:basedOn w:val="Normale"/>
    <w:semiHidden/>
    <w:rsid w:val="00076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va\Desktop\Carta%20intestata%20B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A6C04-CFC9-46E3-AE8D-AF7D4519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BN</Template>
  <TotalTime>51</TotalTime>
  <Pages>4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Links>
    <vt:vector size="6" baseType="variant">
      <vt:variant>
        <vt:i4>327792</vt:i4>
      </vt:variant>
      <vt:variant>
        <vt:i4>0</vt:i4>
      </vt:variant>
      <vt:variant>
        <vt:i4>0</vt:i4>
      </vt:variant>
      <vt:variant>
        <vt:i4>5</vt:i4>
      </vt:variant>
      <vt:variant>
        <vt:lpwstr>mailto:ltic82200n@istruzione.it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pc</cp:lastModifiedBy>
  <cp:revision>13</cp:revision>
  <cp:lastPrinted>2016-04-08T10:18:00Z</cp:lastPrinted>
  <dcterms:created xsi:type="dcterms:W3CDTF">2016-04-12T05:55:00Z</dcterms:created>
  <dcterms:modified xsi:type="dcterms:W3CDTF">2017-10-09T15:29:00Z</dcterms:modified>
</cp:coreProperties>
</file>