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DE" w:rsidRDefault="002D1ADE" w:rsidP="002D1ADE">
      <w:pPr>
        <w:jc w:val="center"/>
        <w:rPr>
          <w:b/>
          <w:i/>
          <w:sz w:val="72"/>
          <w:szCs w:val="72"/>
        </w:rPr>
      </w:pPr>
    </w:p>
    <w:p w:rsidR="008B4FB0" w:rsidRPr="002D1ADE" w:rsidRDefault="00005AE8" w:rsidP="002D1ADE">
      <w:pPr>
        <w:jc w:val="center"/>
        <w:rPr>
          <w:b/>
          <w:i/>
          <w:sz w:val="72"/>
          <w:szCs w:val="72"/>
        </w:rPr>
      </w:pPr>
      <w:r w:rsidRPr="002D1ADE">
        <w:rPr>
          <w:b/>
          <w:i/>
          <w:sz w:val="72"/>
          <w:szCs w:val="72"/>
        </w:rPr>
        <w:t xml:space="preserve">Domanda di iscrizione alla scuola dell’ Infanzia </w:t>
      </w:r>
      <w:r w:rsidR="00507891" w:rsidRPr="002D1ADE">
        <w:rPr>
          <w:b/>
          <w:i/>
          <w:sz w:val="72"/>
          <w:szCs w:val="72"/>
        </w:rPr>
        <w:t>Via dei Bersaglieri</w:t>
      </w:r>
    </w:p>
    <w:p w:rsidR="00005AE8" w:rsidRDefault="00005AE8"/>
    <w:p w:rsidR="00005AE8" w:rsidRPr="00C73C14" w:rsidRDefault="00005AE8">
      <w:pPr>
        <w:rPr>
          <w:b/>
          <w:i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3C14">
        <w:rPr>
          <w:b/>
          <w:i/>
          <w:sz w:val="32"/>
          <w:szCs w:val="32"/>
        </w:rPr>
        <w:t xml:space="preserve">Al Dirigente Scolastico </w:t>
      </w:r>
    </w:p>
    <w:p w:rsidR="00005AE8" w:rsidRPr="00C73C14" w:rsidRDefault="00005AE8" w:rsidP="00005AE8">
      <w:pPr>
        <w:jc w:val="both"/>
        <w:rPr>
          <w:b/>
          <w:i/>
          <w:sz w:val="32"/>
          <w:szCs w:val="32"/>
        </w:rPr>
      </w:pP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  <w:t>Dell’ Istituto Comprensivo</w:t>
      </w:r>
    </w:p>
    <w:p w:rsidR="00005AE8" w:rsidRPr="00C73C14" w:rsidRDefault="00005AE8" w:rsidP="00005AE8">
      <w:pPr>
        <w:jc w:val="both"/>
        <w:rPr>
          <w:b/>
          <w:i/>
          <w:sz w:val="32"/>
          <w:szCs w:val="32"/>
        </w:rPr>
      </w:pP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  <w:t>“Giovanni Pascoli”Aprilia</w:t>
      </w:r>
    </w:p>
    <w:p w:rsidR="00DE0325" w:rsidRDefault="00C62C28" w:rsidP="00DE0325">
      <w:pPr>
        <w:ind w:left="300"/>
        <w:jc w:val="both"/>
        <w:rPr>
          <w:rFonts w:ascii="Arial" w:hAnsi="Arial" w:cs="Arial"/>
          <w:b/>
          <w:i/>
        </w:rPr>
      </w:pP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</w:p>
    <w:p w:rsidR="00DF5F62" w:rsidRDefault="009978D8" w:rsidP="00DF5F62">
      <w:pPr>
        <w:ind w:left="300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I</w:t>
      </w:r>
      <w:r w:rsidR="002B15B2">
        <w:rPr>
          <w:rFonts w:ascii="Arial" w:hAnsi="Arial" w:cs="Arial"/>
          <w:b/>
          <w:i/>
          <w:sz w:val="28"/>
          <w:szCs w:val="28"/>
        </w:rPr>
        <w:t xml:space="preserve"> </w:t>
      </w:r>
      <w:r w:rsidR="00005AE8" w:rsidRPr="004267DF">
        <w:rPr>
          <w:rFonts w:ascii="Arial" w:hAnsi="Arial" w:cs="Arial"/>
          <w:b/>
          <w:i/>
          <w:sz w:val="28"/>
          <w:szCs w:val="28"/>
        </w:rPr>
        <w:t>Sottoscrit</w:t>
      </w:r>
      <w:r>
        <w:rPr>
          <w:rFonts w:ascii="Arial" w:hAnsi="Arial" w:cs="Arial"/>
          <w:b/>
          <w:i/>
          <w:sz w:val="28"/>
          <w:szCs w:val="28"/>
        </w:rPr>
        <w:t>ti</w:t>
      </w:r>
      <w:r w:rsidR="004267DF">
        <w:rPr>
          <w:rFonts w:ascii="Arial" w:hAnsi="Arial" w:cs="Arial"/>
          <w:b/>
          <w:i/>
          <w:sz w:val="28"/>
          <w:szCs w:val="28"/>
        </w:rPr>
        <w:t>____</w:t>
      </w:r>
      <w:r w:rsidR="00005AE8" w:rsidRPr="004267DF">
        <w:rPr>
          <w:rFonts w:ascii="Arial" w:hAnsi="Arial" w:cs="Arial"/>
          <w:b/>
          <w:i/>
          <w:sz w:val="28"/>
          <w:szCs w:val="28"/>
        </w:rPr>
        <w:t>__________</w:t>
      </w:r>
      <w:r w:rsidR="00DE0325" w:rsidRPr="004267DF">
        <w:rPr>
          <w:rFonts w:ascii="Arial" w:hAnsi="Arial" w:cs="Arial"/>
          <w:b/>
          <w:i/>
          <w:sz w:val="28"/>
          <w:szCs w:val="28"/>
        </w:rPr>
        <w:t>___________</w:t>
      </w:r>
      <w:r w:rsidR="00DF5F62">
        <w:rPr>
          <w:rFonts w:ascii="Arial" w:hAnsi="Arial" w:cs="Arial"/>
          <w:b/>
          <w:i/>
          <w:sz w:val="28"/>
          <w:szCs w:val="28"/>
        </w:rPr>
        <w:t>_______</w:t>
      </w:r>
      <w:r w:rsidR="00DE0325" w:rsidRPr="004267DF">
        <w:rPr>
          <w:rFonts w:ascii="Arial" w:hAnsi="Arial" w:cs="Arial"/>
          <w:b/>
          <w:i/>
          <w:sz w:val="28"/>
          <w:szCs w:val="28"/>
        </w:rPr>
        <w:t>___</w:t>
      </w:r>
      <w:r w:rsidR="002B15B2">
        <w:rPr>
          <w:rFonts w:ascii="Arial" w:hAnsi="Arial" w:cs="Arial"/>
          <w:b/>
          <w:i/>
          <w:sz w:val="28"/>
          <w:szCs w:val="28"/>
        </w:rPr>
        <w:t>__</w:t>
      </w:r>
      <w:r w:rsidR="00A3787F">
        <w:rPr>
          <w:rFonts w:ascii="Arial" w:hAnsi="Arial" w:cs="Arial"/>
          <w:b/>
          <w:i/>
          <w:sz w:val="28"/>
          <w:szCs w:val="28"/>
        </w:rPr>
        <w:t>____</w:t>
      </w:r>
      <w:r w:rsidR="002B15B2">
        <w:rPr>
          <w:rFonts w:ascii="Arial" w:hAnsi="Arial" w:cs="Arial"/>
          <w:b/>
          <w:i/>
          <w:sz w:val="28"/>
          <w:szCs w:val="28"/>
        </w:rPr>
        <w:t>_______</w:t>
      </w:r>
      <w:r w:rsidR="00005AE8" w:rsidRPr="004267DF">
        <w:rPr>
          <w:rFonts w:ascii="Arial" w:hAnsi="Arial" w:cs="Arial"/>
          <w:b/>
          <w:i/>
          <w:sz w:val="28"/>
          <w:szCs w:val="28"/>
        </w:rPr>
        <w:t>_</w:t>
      </w:r>
      <w:r w:rsidR="00DF5F62">
        <w:rPr>
          <w:rFonts w:ascii="Arial" w:hAnsi="Arial" w:cs="Arial"/>
          <w:b/>
          <w:i/>
          <w:sz w:val="28"/>
          <w:szCs w:val="28"/>
        </w:rPr>
        <w:t xml:space="preserve">_______ </w:t>
      </w:r>
    </w:p>
    <w:p w:rsidR="002E0634" w:rsidRDefault="00DF5F62" w:rsidP="00DF5F62">
      <w:pPr>
        <w:ind w:left="300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4267DF">
        <w:rPr>
          <w:rFonts w:ascii="Arial" w:hAnsi="Arial" w:cs="Arial"/>
          <w:b/>
          <w:i/>
          <w:sz w:val="28"/>
          <w:szCs w:val="28"/>
        </w:rPr>
        <w:t>G</w:t>
      </w:r>
      <w:r w:rsidR="00005AE8" w:rsidRPr="004267DF">
        <w:rPr>
          <w:rFonts w:ascii="Arial" w:hAnsi="Arial" w:cs="Arial"/>
          <w:b/>
          <w:i/>
          <w:sz w:val="28"/>
          <w:szCs w:val="28"/>
        </w:rPr>
        <w:t>enito</w:t>
      </w:r>
      <w:r>
        <w:rPr>
          <w:rFonts w:ascii="Arial" w:hAnsi="Arial" w:cs="Arial"/>
          <w:b/>
          <w:i/>
          <w:sz w:val="28"/>
          <w:szCs w:val="28"/>
        </w:rPr>
        <w:t xml:space="preserve">ri </w:t>
      </w:r>
      <w:r w:rsidR="00005AE8" w:rsidRPr="004267DF">
        <w:rPr>
          <w:rFonts w:ascii="Arial" w:hAnsi="Arial" w:cs="Arial"/>
          <w:b/>
          <w:i/>
          <w:sz w:val="28"/>
          <w:szCs w:val="28"/>
        </w:rPr>
        <w:t>dell’ alunno______________________</w:t>
      </w:r>
      <w:r>
        <w:rPr>
          <w:rFonts w:ascii="Arial" w:hAnsi="Arial" w:cs="Arial"/>
          <w:b/>
          <w:i/>
          <w:sz w:val="28"/>
          <w:szCs w:val="28"/>
        </w:rPr>
        <w:t>_______</w:t>
      </w:r>
      <w:r w:rsidR="004267DF">
        <w:rPr>
          <w:rFonts w:ascii="Arial" w:hAnsi="Arial" w:cs="Arial"/>
          <w:b/>
          <w:i/>
          <w:sz w:val="28"/>
          <w:szCs w:val="28"/>
        </w:rPr>
        <w:t>__</w:t>
      </w:r>
      <w:r w:rsidR="00005AE8" w:rsidRPr="004267DF">
        <w:rPr>
          <w:rFonts w:ascii="Arial" w:hAnsi="Arial" w:cs="Arial"/>
          <w:b/>
          <w:i/>
          <w:sz w:val="28"/>
          <w:szCs w:val="28"/>
        </w:rPr>
        <w:t>_____</w:t>
      </w:r>
      <w:r>
        <w:rPr>
          <w:rFonts w:ascii="Arial" w:hAnsi="Arial" w:cs="Arial"/>
          <w:b/>
          <w:i/>
          <w:sz w:val="28"/>
          <w:szCs w:val="28"/>
        </w:rPr>
        <w:t>_____________</w:t>
      </w:r>
    </w:p>
    <w:p w:rsidR="00C73C14" w:rsidRDefault="00C73C14" w:rsidP="00E65C4E">
      <w:pPr>
        <w:ind w:left="300"/>
        <w:jc w:val="center"/>
        <w:rPr>
          <w:rFonts w:ascii="Arial" w:hAnsi="Arial" w:cs="Arial"/>
          <w:b/>
          <w:i/>
          <w:sz w:val="28"/>
          <w:szCs w:val="28"/>
        </w:rPr>
      </w:pPr>
    </w:p>
    <w:p w:rsidR="002E0634" w:rsidRDefault="00DF5F62" w:rsidP="00E65C4E">
      <w:pPr>
        <w:ind w:left="30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Chiedono</w:t>
      </w:r>
      <w:r w:rsidR="00005AE8" w:rsidRPr="00DE0325">
        <w:rPr>
          <w:rFonts w:ascii="Arial" w:hAnsi="Arial" w:cs="Arial"/>
          <w:b/>
          <w:i/>
          <w:sz w:val="32"/>
          <w:szCs w:val="32"/>
        </w:rPr>
        <w:t xml:space="preserve"> l’iscrizione alla scuola </w:t>
      </w:r>
      <w:r w:rsidR="00CC08D9">
        <w:rPr>
          <w:rFonts w:ascii="Arial" w:hAnsi="Arial" w:cs="Arial"/>
          <w:b/>
          <w:i/>
          <w:sz w:val="32"/>
          <w:szCs w:val="32"/>
        </w:rPr>
        <w:t>d</w:t>
      </w:r>
      <w:r w:rsidR="003C455F">
        <w:rPr>
          <w:rFonts w:ascii="Arial" w:hAnsi="Arial" w:cs="Arial"/>
          <w:b/>
          <w:i/>
          <w:sz w:val="32"/>
          <w:szCs w:val="32"/>
        </w:rPr>
        <w:t>ell’ infanzia per l’</w:t>
      </w:r>
      <w:proofErr w:type="spellStart"/>
      <w:r w:rsidR="003C455F">
        <w:rPr>
          <w:rFonts w:ascii="Arial" w:hAnsi="Arial" w:cs="Arial"/>
          <w:b/>
          <w:i/>
          <w:sz w:val="32"/>
          <w:szCs w:val="32"/>
        </w:rPr>
        <w:t>a.s.</w:t>
      </w:r>
      <w:proofErr w:type="spellEnd"/>
      <w:r w:rsidR="003C455F">
        <w:rPr>
          <w:rFonts w:ascii="Arial" w:hAnsi="Arial" w:cs="Arial"/>
          <w:b/>
          <w:i/>
          <w:sz w:val="32"/>
          <w:szCs w:val="32"/>
        </w:rPr>
        <w:t xml:space="preserve"> 2025/26</w:t>
      </w:r>
    </w:p>
    <w:p w:rsidR="00E65C4E" w:rsidRDefault="00E65C4E" w:rsidP="00E65C4E">
      <w:pPr>
        <w:ind w:left="300"/>
        <w:jc w:val="center"/>
        <w:rPr>
          <w:rFonts w:ascii="Arial" w:hAnsi="Arial" w:cs="Arial"/>
          <w:b/>
          <w:i/>
          <w:sz w:val="32"/>
          <w:szCs w:val="32"/>
        </w:rPr>
      </w:pPr>
    </w:p>
    <w:p w:rsidR="008B4FB0" w:rsidRPr="00E65C4E" w:rsidRDefault="008B4FB0" w:rsidP="00E65C4E">
      <w:pPr>
        <w:ind w:left="300"/>
        <w:jc w:val="center"/>
        <w:rPr>
          <w:rFonts w:ascii="Arial" w:hAnsi="Arial" w:cs="Arial"/>
          <w:b/>
          <w:sz w:val="16"/>
          <w:szCs w:val="16"/>
        </w:rPr>
      </w:pPr>
      <w:r w:rsidRPr="00E65C4E">
        <w:rPr>
          <w:rFonts w:ascii="Arial" w:hAnsi="Arial" w:cs="Arial"/>
          <w:b/>
          <w:sz w:val="16"/>
          <w:szCs w:val="16"/>
        </w:rPr>
        <w:t>In base alle norme sullo snellimento dell’ attività amministrativa cui va incontro in caso di dichiarazioni non corrispondenti al vero</w:t>
      </w:r>
    </w:p>
    <w:p w:rsidR="00C73C14" w:rsidRPr="00E65C4E" w:rsidRDefault="00C73C14" w:rsidP="00E65C4E">
      <w:pPr>
        <w:ind w:left="300"/>
        <w:jc w:val="center"/>
        <w:rPr>
          <w:rFonts w:ascii="Arial" w:hAnsi="Arial" w:cs="Arial"/>
          <w:b/>
          <w:sz w:val="16"/>
          <w:szCs w:val="16"/>
        </w:rPr>
      </w:pPr>
    </w:p>
    <w:p w:rsidR="004267DF" w:rsidRPr="002E0634" w:rsidRDefault="004267DF" w:rsidP="004267DF">
      <w:pPr>
        <w:ind w:left="300"/>
        <w:jc w:val="center"/>
        <w:rPr>
          <w:rFonts w:ascii="Arial" w:hAnsi="Arial" w:cs="Arial"/>
          <w:b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6"/>
      </w:tblGrid>
      <w:tr w:rsidR="002E0634" w:rsidRPr="008525CC" w:rsidTr="00A3787F">
        <w:trPr>
          <w:trHeight w:val="3454"/>
        </w:trPr>
        <w:tc>
          <w:tcPr>
            <w:tcW w:w="10856" w:type="dxa"/>
          </w:tcPr>
          <w:p w:rsidR="002E0634" w:rsidRPr="008525CC" w:rsidRDefault="002E0634" w:rsidP="00A919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E0634" w:rsidRPr="008525CC" w:rsidRDefault="002E0634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5CC">
              <w:rPr>
                <w:rFonts w:ascii="Arial" w:hAnsi="Arial" w:cs="Arial"/>
                <w:b/>
                <w:sz w:val="20"/>
                <w:szCs w:val="20"/>
              </w:rPr>
              <w:t>L’alunno/ _ ________________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_______________________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Fisc.___________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_____________________</w:t>
            </w:r>
          </w:p>
          <w:p w:rsidR="002E0634" w:rsidRPr="008525CC" w:rsidRDefault="002E0634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5CC">
              <w:rPr>
                <w:rFonts w:ascii="Arial" w:hAnsi="Arial" w:cs="Arial"/>
                <w:b/>
                <w:sz w:val="20"/>
                <w:szCs w:val="20"/>
              </w:rPr>
              <w:t>è nato a ____________________________________Prov. (_______) il__________________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_____________</w:t>
            </w:r>
          </w:p>
          <w:p w:rsidR="002E0634" w:rsidRPr="008525CC" w:rsidRDefault="002E0634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5CC">
              <w:rPr>
                <w:rFonts w:ascii="Arial" w:hAnsi="Arial" w:cs="Arial"/>
                <w:b/>
                <w:sz w:val="20"/>
                <w:szCs w:val="20"/>
              </w:rPr>
              <w:t xml:space="preserve">è cittadino </w:t>
            </w:r>
            <w:r w:rsidRPr="008525CC">
              <w:rPr>
                <w:rFonts w:ascii="Comic Sans MS" w:hAnsi="Comic Sans MS" w:cs="Arial"/>
                <w:b/>
                <w:sz w:val="28"/>
                <w:szCs w:val="28"/>
              </w:rPr>
              <w:t>□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 xml:space="preserve"> Italiano       </w:t>
            </w:r>
            <w:r w:rsidRPr="008525CC">
              <w:rPr>
                <w:rFonts w:ascii="Comic Sans MS" w:hAnsi="Comic Sans MS" w:cs="Arial"/>
                <w:b/>
                <w:sz w:val="28"/>
                <w:szCs w:val="28"/>
              </w:rPr>
              <w:t>□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 xml:space="preserve"> Altro (indicare lo Stato) _________________________________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____________</w:t>
            </w:r>
          </w:p>
          <w:p w:rsidR="002E0634" w:rsidRPr="008525CC" w:rsidRDefault="00A919C3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5CC">
              <w:rPr>
                <w:rFonts w:ascii="Arial" w:hAnsi="Arial" w:cs="Arial"/>
                <w:b/>
                <w:sz w:val="20"/>
                <w:szCs w:val="20"/>
              </w:rPr>
              <w:t>è residente a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_________________</w:t>
            </w:r>
            <w:r w:rsidR="002E0634" w:rsidRPr="008525CC">
              <w:rPr>
                <w:rFonts w:ascii="Arial" w:hAnsi="Arial" w:cs="Arial"/>
                <w:b/>
                <w:sz w:val="20"/>
                <w:szCs w:val="20"/>
              </w:rPr>
              <w:t xml:space="preserve"> C.A.P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. ________</w:t>
            </w:r>
            <w:r w:rsidR="002E0634" w:rsidRPr="008525CC">
              <w:rPr>
                <w:rFonts w:ascii="Arial" w:hAnsi="Arial" w:cs="Arial"/>
                <w:b/>
                <w:sz w:val="20"/>
                <w:szCs w:val="20"/>
              </w:rPr>
              <w:t>in via /piazza ______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_____</w:t>
            </w:r>
            <w:r w:rsidR="002E0634" w:rsidRPr="008525CC"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______</w:t>
            </w:r>
            <w:r w:rsidR="002E0634" w:rsidRPr="008525CC">
              <w:rPr>
                <w:rFonts w:ascii="Arial" w:hAnsi="Arial" w:cs="Arial"/>
                <w:b/>
                <w:sz w:val="20"/>
                <w:szCs w:val="20"/>
              </w:rPr>
              <w:t>_____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________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DF5F62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  <w:r w:rsidR="00DF5F62">
              <w:rPr>
                <w:rFonts w:ascii="Arial" w:hAnsi="Arial" w:cs="Arial"/>
                <w:b/>
                <w:sz w:val="20"/>
                <w:szCs w:val="20"/>
              </w:rPr>
              <w:t>______</w:t>
            </w:r>
          </w:p>
          <w:p w:rsidR="00A919C3" w:rsidRPr="008525CC" w:rsidRDefault="006A46F0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Tel 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_____________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_______Cell:________________________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e-mail___________</w:t>
            </w:r>
            <w:r w:rsidR="009978D8">
              <w:rPr>
                <w:rFonts w:ascii="Arial" w:hAnsi="Arial" w:cs="Arial"/>
                <w:b/>
                <w:sz w:val="20"/>
                <w:szCs w:val="20"/>
              </w:rPr>
              <w:t>___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_________________________</w:t>
            </w:r>
          </w:p>
          <w:p w:rsidR="002E0634" w:rsidRPr="008525CC" w:rsidRDefault="002E0634" w:rsidP="000E0C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267DF" w:rsidRPr="00EC6A53" w:rsidRDefault="00A919C3" w:rsidP="004267DF">
      <w:pPr>
        <w:ind w:left="300"/>
        <w:jc w:val="center"/>
        <w:rPr>
          <w:rFonts w:ascii="Arial" w:hAnsi="Arial" w:cs="Arial"/>
          <w:b/>
          <w:sz w:val="32"/>
          <w:szCs w:val="32"/>
        </w:rPr>
      </w:pPr>
      <w:r w:rsidRPr="00EC6A53">
        <w:rPr>
          <w:rFonts w:ascii="Arial" w:hAnsi="Arial" w:cs="Arial"/>
          <w:b/>
          <w:sz w:val="32"/>
          <w:szCs w:val="32"/>
        </w:rPr>
        <w:t xml:space="preserve"> Stato di famiglia</w:t>
      </w:r>
    </w:p>
    <w:p w:rsidR="00A919C3" w:rsidRDefault="00A919C3" w:rsidP="004267DF">
      <w:pPr>
        <w:ind w:left="30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"/>
        <w:gridCol w:w="4067"/>
        <w:gridCol w:w="2154"/>
        <w:gridCol w:w="2154"/>
        <w:gridCol w:w="2159"/>
      </w:tblGrid>
      <w:tr w:rsidR="008525CC" w:rsidRPr="008525CC" w:rsidTr="008525CC">
        <w:trPr>
          <w:trHeight w:val="255"/>
        </w:trPr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525CC">
              <w:rPr>
                <w:rFonts w:ascii="Arial" w:hAnsi="Arial" w:cs="Arial"/>
                <w:b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4067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Cognome e nome</w:t>
            </w:r>
          </w:p>
        </w:tc>
        <w:tc>
          <w:tcPr>
            <w:tcW w:w="2154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Luogo di nascita</w:t>
            </w:r>
          </w:p>
        </w:tc>
        <w:tc>
          <w:tcPr>
            <w:tcW w:w="2154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 xml:space="preserve">Data di Nascita </w:t>
            </w:r>
          </w:p>
        </w:tc>
        <w:tc>
          <w:tcPr>
            <w:tcW w:w="2159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Rapporto di parentela</w:t>
            </w: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Dichiarante</w:t>
            </w: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067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919C3" w:rsidRDefault="00EC6A53" w:rsidP="004267DF">
      <w:pPr>
        <w:ind w:left="30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:rsidR="00EC6A53" w:rsidRDefault="00EC6A53" w:rsidP="00EC6A53">
      <w:pPr>
        <w:ind w:left="300"/>
        <w:rPr>
          <w:rFonts w:ascii="Arial" w:hAnsi="Arial" w:cs="Arial"/>
          <w:b/>
          <w:sz w:val="20"/>
          <w:szCs w:val="20"/>
        </w:rPr>
      </w:pPr>
      <w:r w:rsidRPr="00C73C14">
        <w:rPr>
          <w:rFonts w:ascii="Arial" w:hAnsi="Arial" w:cs="Arial"/>
          <w:b/>
          <w:sz w:val="20"/>
          <w:szCs w:val="20"/>
        </w:rPr>
        <w:t xml:space="preserve">È consapevole che la scuola può utilizzare i dati contenuti nella presente autocertificazione esclusivamente nell’ ambito e per fini istituzionali propri della Pubblica Amministrazione (art 27 legge 31/12/96 </w:t>
      </w:r>
      <w:proofErr w:type="spellStart"/>
      <w:r w:rsidRPr="00C73C14">
        <w:rPr>
          <w:rFonts w:ascii="Arial" w:hAnsi="Arial" w:cs="Arial"/>
          <w:b/>
          <w:sz w:val="20"/>
          <w:szCs w:val="20"/>
        </w:rPr>
        <w:t>n°</w:t>
      </w:r>
      <w:proofErr w:type="spellEnd"/>
      <w:r w:rsidRPr="00C73C14">
        <w:rPr>
          <w:rFonts w:ascii="Arial" w:hAnsi="Arial" w:cs="Arial"/>
          <w:b/>
          <w:sz w:val="20"/>
          <w:szCs w:val="20"/>
        </w:rPr>
        <w:t xml:space="preserve"> 675)</w:t>
      </w:r>
    </w:p>
    <w:p w:rsidR="00DF5F62" w:rsidRPr="00C73C14" w:rsidRDefault="00DF5F62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DF5F62" w:rsidRDefault="00BD4449" w:rsidP="00EC6A53">
      <w:pPr>
        <w:ind w:left="3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________________________________</w:t>
      </w:r>
    </w:p>
    <w:p w:rsidR="00BD5B97" w:rsidRDefault="00EC6A53" w:rsidP="00EC6A53">
      <w:pPr>
        <w:ind w:left="300"/>
        <w:rPr>
          <w:rFonts w:ascii="Arial" w:hAnsi="Arial" w:cs="Arial"/>
          <w:b/>
          <w:sz w:val="20"/>
          <w:szCs w:val="20"/>
        </w:rPr>
      </w:pPr>
      <w:r w:rsidRPr="00C73C14">
        <w:rPr>
          <w:rFonts w:ascii="Arial" w:hAnsi="Arial" w:cs="Arial"/>
          <w:b/>
          <w:sz w:val="20"/>
          <w:szCs w:val="20"/>
        </w:rPr>
        <w:t>Data __</w:t>
      </w:r>
      <w:r w:rsidR="00E65C4E">
        <w:rPr>
          <w:rFonts w:ascii="Arial" w:hAnsi="Arial" w:cs="Arial"/>
          <w:b/>
          <w:sz w:val="20"/>
          <w:szCs w:val="20"/>
        </w:rPr>
        <w:t>_________________</w:t>
      </w:r>
      <w:r w:rsidRPr="00C73C14">
        <w:rPr>
          <w:rFonts w:ascii="Arial" w:hAnsi="Arial" w:cs="Arial"/>
          <w:b/>
          <w:sz w:val="20"/>
          <w:szCs w:val="20"/>
        </w:rPr>
        <w:tab/>
      </w:r>
      <w:r w:rsidRPr="00C73C14">
        <w:rPr>
          <w:rFonts w:ascii="Arial" w:hAnsi="Arial" w:cs="Arial"/>
          <w:b/>
          <w:sz w:val="20"/>
          <w:szCs w:val="20"/>
        </w:rPr>
        <w:tab/>
      </w:r>
      <w:r w:rsidRPr="00C73C14">
        <w:rPr>
          <w:rFonts w:ascii="Arial" w:hAnsi="Arial" w:cs="Arial"/>
          <w:b/>
          <w:sz w:val="20"/>
          <w:szCs w:val="20"/>
        </w:rPr>
        <w:tab/>
      </w:r>
      <w:r w:rsidRPr="00C73C14">
        <w:rPr>
          <w:rFonts w:ascii="Arial" w:hAnsi="Arial" w:cs="Arial"/>
          <w:b/>
          <w:sz w:val="20"/>
          <w:szCs w:val="20"/>
        </w:rPr>
        <w:tab/>
      </w:r>
      <w:r w:rsidR="00E65C4E">
        <w:rPr>
          <w:rFonts w:ascii="Arial" w:hAnsi="Arial" w:cs="Arial"/>
          <w:b/>
          <w:sz w:val="20"/>
          <w:szCs w:val="20"/>
        </w:rPr>
        <w:t xml:space="preserve">                     </w:t>
      </w:r>
    </w:p>
    <w:p w:rsidR="00EC6A53" w:rsidRDefault="00BD5B97" w:rsidP="00EC6A53">
      <w:pPr>
        <w:ind w:left="3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</w:t>
      </w:r>
      <w:r w:rsidR="00EC6A53" w:rsidRPr="00C73C14">
        <w:rPr>
          <w:rFonts w:ascii="Arial" w:hAnsi="Arial" w:cs="Arial"/>
          <w:b/>
          <w:sz w:val="20"/>
          <w:szCs w:val="20"/>
        </w:rPr>
        <w:t>________________________________</w:t>
      </w:r>
    </w:p>
    <w:p w:rsidR="00C73C14" w:rsidRPr="00C73C14" w:rsidRDefault="00C73C14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EC6A53" w:rsidRDefault="00BD4449" w:rsidP="00EC6A53">
      <w:pPr>
        <w:ind w:left="3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Firma dei genitori </w:t>
      </w:r>
      <w:r w:rsidR="00EC6A53" w:rsidRPr="00C73C14">
        <w:rPr>
          <w:rFonts w:ascii="Arial" w:hAnsi="Arial" w:cs="Arial"/>
          <w:b/>
          <w:sz w:val="20"/>
          <w:szCs w:val="20"/>
        </w:rPr>
        <w:t xml:space="preserve"> per auto</w:t>
      </w:r>
      <w:r w:rsidR="00C73C14" w:rsidRPr="00C73C14">
        <w:rPr>
          <w:rFonts w:ascii="Arial" w:hAnsi="Arial" w:cs="Arial"/>
          <w:b/>
          <w:sz w:val="20"/>
          <w:szCs w:val="20"/>
        </w:rPr>
        <w:t>certificazione</w:t>
      </w:r>
    </w:p>
    <w:p w:rsidR="00D9040B" w:rsidRDefault="00D9040B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BA3784" w:rsidRDefault="00BA3784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D9040B" w:rsidRPr="00C73C14" w:rsidRDefault="00D9040B" w:rsidP="00653535">
      <w:pPr>
        <w:rPr>
          <w:rFonts w:ascii="Arial" w:hAnsi="Arial" w:cs="Arial"/>
          <w:b/>
          <w:sz w:val="20"/>
          <w:szCs w:val="20"/>
        </w:rPr>
      </w:pPr>
    </w:p>
    <w:p w:rsidR="00D9040B" w:rsidRDefault="00C73C14" w:rsidP="005422BD">
      <w:pPr>
        <w:jc w:val="center"/>
        <w:rPr>
          <w:rFonts w:ascii="Arial" w:hAnsi="Arial" w:cs="Arial"/>
          <w:b/>
          <w:sz w:val="20"/>
          <w:szCs w:val="20"/>
        </w:rPr>
      </w:pPr>
      <w:r w:rsidRPr="00C73C14">
        <w:rPr>
          <w:rFonts w:ascii="Arial" w:hAnsi="Arial" w:cs="Arial"/>
          <w:b/>
          <w:sz w:val="20"/>
          <w:szCs w:val="20"/>
        </w:rPr>
        <w:lastRenderedPageBreak/>
        <w:tab/>
      </w:r>
      <w:r w:rsidRPr="00C73C14">
        <w:rPr>
          <w:rFonts w:ascii="Arial" w:hAnsi="Arial" w:cs="Arial"/>
          <w:b/>
          <w:sz w:val="20"/>
          <w:szCs w:val="20"/>
        </w:rPr>
        <w:tab/>
      </w: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>NOTIZIE DA UTILIZZARE PER ELEZIONI DEGLI ORGANI COLLEGIALI DELLA SCUOLA</w:t>
      </w:r>
    </w:p>
    <w:p w:rsidR="005422BD" w:rsidRDefault="005422BD" w:rsidP="005422BD">
      <w:pPr>
        <w:jc w:val="center"/>
        <w:rPr>
          <w:sz w:val="22"/>
        </w:rPr>
      </w:pP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>ALUNNO_________________________________________________________</w:t>
      </w:r>
    </w:p>
    <w:p w:rsidR="005422BD" w:rsidRDefault="005422BD" w:rsidP="005422BD">
      <w:pPr>
        <w:jc w:val="center"/>
        <w:rPr>
          <w:sz w:val="22"/>
        </w:rPr>
      </w:pP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>GENERALITA’ DEI GENITORI</w:t>
      </w: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>(o esercenti la patria potestà)</w:t>
      </w:r>
    </w:p>
    <w:p w:rsidR="005422BD" w:rsidRDefault="005422BD" w:rsidP="005422BD">
      <w:pPr>
        <w:jc w:val="center"/>
        <w:rPr>
          <w:sz w:val="22"/>
        </w:rPr>
      </w:pP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0"/>
      </w:tblGrid>
      <w:tr w:rsidR="005422BD">
        <w:trPr>
          <w:trHeight w:val="1800"/>
        </w:trPr>
        <w:tc>
          <w:tcPr>
            <w:tcW w:w="9000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  <w:p w:rsidR="005422BD" w:rsidRDefault="00FB23A5" w:rsidP="00CE79CE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  <w:r w:rsidR="005422BD">
              <w:rPr>
                <w:sz w:val="22"/>
              </w:rPr>
              <w:t>PADRE    ___________________________________________________________</w:t>
            </w:r>
          </w:p>
          <w:p w:rsidR="005422BD" w:rsidRDefault="00FB23A5" w:rsidP="00CE79CE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  <w:r w:rsidR="005422BD">
              <w:rPr>
                <w:sz w:val="22"/>
              </w:rPr>
              <w:t>NATO A   _________________________________IL________________________</w:t>
            </w:r>
          </w:p>
          <w:p w:rsidR="003C455F" w:rsidRDefault="003C455F" w:rsidP="00FB1448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CODICE FISCALE_______________________________________________</w:t>
            </w:r>
            <w:r w:rsidR="00FB1448">
              <w:rPr>
                <w:sz w:val="22"/>
              </w:rPr>
              <w:t xml:space="preserve">      </w:t>
            </w:r>
          </w:p>
          <w:p w:rsidR="00FB23A5" w:rsidRDefault="00FB23A5" w:rsidP="00FB1448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3C455F">
              <w:rPr>
                <w:sz w:val="22"/>
              </w:rPr>
              <w:t xml:space="preserve">      </w:t>
            </w:r>
            <w:r w:rsidR="005422BD">
              <w:rPr>
                <w:sz w:val="22"/>
              </w:rPr>
              <w:t>INDIRIZZO _________________________________________________________</w:t>
            </w:r>
            <w:r>
              <w:rPr>
                <w:sz w:val="22"/>
              </w:rPr>
              <w:t xml:space="preserve">       </w:t>
            </w:r>
          </w:p>
          <w:p w:rsidR="005422BD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E-MAIL  __________________________________________________________</w:t>
            </w:r>
          </w:p>
          <w:p w:rsidR="005422BD" w:rsidRDefault="00FB23A5" w:rsidP="00CE79CE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5422BD">
              <w:rPr>
                <w:sz w:val="22"/>
              </w:rPr>
              <w:t>TEL. _____________</w:t>
            </w:r>
            <w:r w:rsidR="00CE79CE">
              <w:rPr>
                <w:sz w:val="22"/>
              </w:rPr>
              <w:t>____ CELL. ________________</w:t>
            </w:r>
            <w:r w:rsidR="005422BD">
              <w:rPr>
                <w:sz w:val="22"/>
              </w:rPr>
              <w:t>_________________</w:t>
            </w:r>
          </w:p>
          <w:p w:rsidR="00CC08D9" w:rsidRDefault="00CC08D9" w:rsidP="005422BD">
            <w:pPr>
              <w:rPr>
                <w:sz w:val="22"/>
              </w:rPr>
            </w:pPr>
          </w:p>
        </w:tc>
      </w:tr>
      <w:tr w:rsidR="005422BD">
        <w:trPr>
          <w:trHeight w:val="1800"/>
        </w:trPr>
        <w:tc>
          <w:tcPr>
            <w:tcW w:w="9000" w:type="dxa"/>
          </w:tcPr>
          <w:p w:rsidR="005422BD" w:rsidRDefault="005422BD" w:rsidP="005422BD">
            <w:pPr>
              <w:rPr>
                <w:sz w:val="22"/>
              </w:rPr>
            </w:pPr>
          </w:p>
          <w:p w:rsidR="00FB23A5" w:rsidRDefault="005422BD" w:rsidP="00FB23A5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r w:rsidR="00FB23A5">
              <w:rPr>
                <w:sz w:val="22"/>
              </w:rPr>
              <w:t>MADRE  ___________________________________________________________</w:t>
            </w:r>
          </w:p>
          <w:p w:rsidR="00FB23A5" w:rsidRDefault="00FB1448" w:rsidP="00FB1448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NATA</w:t>
            </w:r>
            <w:r w:rsidR="00FB23A5">
              <w:rPr>
                <w:sz w:val="22"/>
              </w:rPr>
              <w:t xml:space="preserve"> A   _________________________________IL________________________</w:t>
            </w:r>
          </w:p>
          <w:p w:rsidR="003C455F" w:rsidRDefault="00FB23A5" w:rsidP="003C455F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3C455F">
              <w:rPr>
                <w:sz w:val="22"/>
              </w:rPr>
              <w:t xml:space="preserve">      CODICE FISCALE_______________________________________________      </w:t>
            </w:r>
          </w:p>
          <w:p w:rsidR="00FB23A5" w:rsidRDefault="003C455F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FB23A5">
              <w:rPr>
                <w:sz w:val="22"/>
              </w:rPr>
              <w:t xml:space="preserve">INDIRIZZO _________________________________________________________       </w:t>
            </w:r>
          </w:p>
          <w:p w:rsidR="00FB23A5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3C455F">
              <w:rPr>
                <w:sz w:val="22"/>
              </w:rPr>
              <w:t xml:space="preserve"> </w:t>
            </w:r>
            <w:r>
              <w:rPr>
                <w:sz w:val="22"/>
              </w:rPr>
              <w:t>E-MAIL  __________________________________________________________</w:t>
            </w:r>
          </w:p>
          <w:p w:rsidR="00CC08D9" w:rsidRDefault="00FB23A5" w:rsidP="00FB23A5">
            <w:pPr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3C455F">
              <w:rPr>
                <w:sz w:val="22"/>
              </w:rPr>
              <w:t xml:space="preserve"> </w:t>
            </w:r>
            <w:r>
              <w:rPr>
                <w:sz w:val="22"/>
              </w:rPr>
              <w:t>TEL. _________________ CELL. _________________________________</w:t>
            </w:r>
          </w:p>
          <w:p w:rsidR="00CC08D9" w:rsidRDefault="00CC08D9" w:rsidP="005422BD">
            <w:pPr>
              <w:rPr>
                <w:sz w:val="22"/>
              </w:rPr>
            </w:pPr>
          </w:p>
        </w:tc>
      </w:tr>
    </w:tbl>
    <w:p w:rsidR="00CC08D9" w:rsidRDefault="00CC08D9" w:rsidP="00653535">
      <w:pPr>
        <w:rPr>
          <w:sz w:val="22"/>
        </w:rPr>
      </w:pP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 xml:space="preserve">         EVENTUALI ALTRI</w:t>
      </w:r>
      <w:r w:rsidR="00D6400D">
        <w:rPr>
          <w:sz w:val="22"/>
        </w:rPr>
        <w:t xml:space="preserve"> FIGLI CHE FREQUENTANO LA SCUOLA</w:t>
      </w:r>
    </w:p>
    <w:p w:rsidR="005422BD" w:rsidRDefault="005422BD" w:rsidP="009E18B6">
      <w:pPr>
        <w:ind w:left="2832" w:firstLine="708"/>
        <w:rPr>
          <w:sz w:val="22"/>
        </w:rPr>
      </w:pPr>
      <w:r>
        <w:rPr>
          <w:sz w:val="22"/>
        </w:rPr>
        <w:t>DELL’INFANZIA</w:t>
      </w:r>
      <w:r w:rsidR="00D6400D">
        <w:rPr>
          <w:sz w:val="22"/>
        </w:rPr>
        <w:t xml:space="preserve"> NELLO STESSO PLESSO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260"/>
        <w:gridCol w:w="1544"/>
        <w:gridCol w:w="2567"/>
        <w:gridCol w:w="1345"/>
      </w:tblGrid>
      <w:tr w:rsidR="005422BD">
        <w:tc>
          <w:tcPr>
            <w:tcW w:w="426" w:type="dxa"/>
          </w:tcPr>
          <w:p w:rsidR="005422BD" w:rsidRDefault="005422BD" w:rsidP="005422B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N°</w:t>
            </w:r>
            <w:proofErr w:type="spellEnd"/>
          </w:p>
        </w:tc>
        <w:tc>
          <w:tcPr>
            <w:tcW w:w="3260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Cognome e Nome</w:t>
            </w:r>
          </w:p>
        </w:tc>
        <w:tc>
          <w:tcPr>
            <w:tcW w:w="1544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Data di nascita</w:t>
            </w:r>
          </w:p>
        </w:tc>
        <w:tc>
          <w:tcPr>
            <w:tcW w:w="2567" w:type="dxa"/>
          </w:tcPr>
          <w:p w:rsidR="005422BD" w:rsidRDefault="004C5C33" w:rsidP="005422BD">
            <w:p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5422BD">
              <w:rPr>
                <w:sz w:val="22"/>
              </w:rPr>
              <w:t>Scuola frequentata</w:t>
            </w:r>
          </w:p>
        </w:tc>
        <w:tc>
          <w:tcPr>
            <w:tcW w:w="1345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Classe e Sez.</w:t>
            </w:r>
          </w:p>
        </w:tc>
      </w:tr>
      <w:tr w:rsidR="005422BD">
        <w:tc>
          <w:tcPr>
            <w:tcW w:w="426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60" w:type="dxa"/>
          </w:tcPr>
          <w:p w:rsidR="005422BD" w:rsidRDefault="005422BD" w:rsidP="005422BD">
            <w:pPr>
              <w:rPr>
                <w:sz w:val="22"/>
              </w:rPr>
            </w:pPr>
          </w:p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1544" w:type="dxa"/>
          </w:tcPr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2567" w:type="dxa"/>
          </w:tcPr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1345" w:type="dxa"/>
          </w:tcPr>
          <w:p w:rsidR="005422BD" w:rsidRDefault="005422BD" w:rsidP="005422BD">
            <w:pPr>
              <w:rPr>
                <w:sz w:val="22"/>
              </w:rPr>
            </w:pPr>
          </w:p>
        </w:tc>
      </w:tr>
      <w:tr w:rsidR="005422BD">
        <w:tc>
          <w:tcPr>
            <w:tcW w:w="426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260" w:type="dxa"/>
          </w:tcPr>
          <w:p w:rsidR="005422BD" w:rsidRDefault="005422BD" w:rsidP="005422BD">
            <w:pPr>
              <w:rPr>
                <w:sz w:val="22"/>
              </w:rPr>
            </w:pPr>
          </w:p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1544" w:type="dxa"/>
          </w:tcPr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2567" w:type="dxa"/>
          </w:tcPr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1345" w:type="dxa"/>
          </w:tcPr>
          <w:p w:rsidR="005422BD" w:rsidRDefault="005422BD" w:rsidP="005422BD">
            <w:pPr>
              <w:rPr>
                <w:sz w:val="22"/>
              </w:rPr>
            </w:pPr>
          </w:p>
        </w:tc>
      </w:tr>
    </w:tbl>
    <w:p w:rsidR="005422BD" w:rsidRDefault="005422BD" w:rsidP="005422BD">
      <w:pPr>
        <w:rPr>
          <w:sz w:val="22"/>
        </w:rPr>
      </w:pPr>
      <w:r>
        <w:rPr>
          <w:sz w:val="22"/>
        </w:rPr>
        <w:tab/>
        <w:t>Dichiaro esatte  le notizie riportate.</w:t>
      </w:r>
    </w:p>
    <w:p w:rsidR="005422BD" w:rsidRDefault="005422BD" w:rsidP="005422BD">
      <w:pPr>
        <w:rPr>
          <w:sz w:val="22"/>
        </w:rPr>
      </w:pPr>
    </w:p>
    <w:p w:rsidR="005422BD" w:rsidRDefault="005422BD" w:rsidP="005422BD">
      <w:pPr>
        <w:rPr>
          <w:sz w:val="22"/>
        </w:rPr>
      </w:pPr>
      <w:r>
        <w:rPr>
          <w:sz w:val="22"/>
        </w:rPr>
        <w:tab/>
        <w:t>Data__________________________</w:t>
      </w:r>
    </w:p>
    <w:p w:rsidR="005422BD" w:rsidRDefault="005422BD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20658C">
        <w:rPr>
          <w:sz w:val="22"/>
        </w:rPr>
        <w:tab/>
      </w:r>
      <w:r w:rsidR="0020658C">
        <w:rPr>
          <w:sz w:val="22"/>
        </w:rPr>
        <w:tab/>
      </w:r>
      <w:r w:rsidR="0020658C">
        <w:rPr>
          <w:sz w:val="22"/>
        </w:rPr>
        <w:tab/>
        <w:t xml:space="preserve">      __________________________________________</w:t>
      </w:r>
    </w:p>
    <w:p w:rsidR="00BD5B97" w:rsidRDefault="005422BD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</w:t>
      </w:r>
    </w:p>
    <w:p w:rsidR="005422BD" w:rsidRDefault="00BD5B97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="00B5019C">
        <w:rPr>
          <w:sz w:val="22"/>
        </w:rPr>
        <w:t>___</w:t>
      </w:r>
      <w:r w:rsidR="005422BD">
        <w:rPr>
          <w:sz w:val="22"/>
        </w:rPr>
        <w:t>_______________________________________</w:t>
      </w:r>
    </w:p>
    <w:p w:rsidR="00A3787F" w:rsidRDefault="00B5019C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  <w:r>
        <w:rPr>
          <w:sz w:val="22"/>
        </w:rPr>
        <w:tab/>
      </w:r>
    </w:p>
    <w:p w:rsidR="005422BD" w:rsidRDefault="00A3787F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 w:rsidR="00B5019C">
        <w:rPr>
          <w:sz w:val="22"/>
        </w:rPr>
        <w:t xml:space="preserve">Firma </w:t>
      </w:r>
      <w:r w:rsidR="005422BD">
        <w:rPr>
          <w:sz w:val="22"/>
        </w:rPr>
        <w:t>dei genitori o dell’ esercente la patria potestà</w:t>
      </w:r>
    </w:p>
    <w:p w:rsidR="005422BD" w:rsidRDefault="005422BD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5422BD" w:rsidRDefault="005422BD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FB1448" w:rsidRDefault="00FB1448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FB1448" w:rsidRDefault="00FB1448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FB1448" w:rsidRDefault="00FB1448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FB1448" w:rsidRDefault="00FB1448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FB1448" w:rsidRDefault="00FB1448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FB1448" w:rsidRDefault="00FB1448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FB1448" w:rsidRDefault="00FB1448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FB1448" w:rsidRDefault="00FB1448" w:rsidP="005422BD">
      <w:pPr>
        <w:autoSpaceDE w:val="0"/>
        <w:autoSpaceDN w:val="0"/>
        <w:adjustRightInd w:val="0"/>
        <w:jc w:val="right"/>
        <w:rPr>
          <w:rFonts w:ascii="Bookman Old Style" w:hAnsi="Bookman Old Style"/>
          <w:b/>
          <w:bCs/>
        </w:rPr>
      </w:pPr>
    </w:p>
    <w:p w:rsidR="001B5B66" w:rsidRDefault="007D0A88" w:rsidP="001B5B66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pict>
          <v:rect id="_x0000_s1041" style="position:absolute;left:0;text-align:left;margin-left:13.55pt;margin-top:3.9pt;width:513pt;height:54pt;z-index:-251667968"/>
        </w:pict>
      </w:r>
    </w:p>
    <w:p w:rsidR="001B5B66" w:rsidRDefault="001B5B66" w:rsidP="001B5B66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Modulo per l’esercizio del diritto di scegliere se avvalersi o non avvalersi</w:t>
      </w:r>
    </w:p>
    <w:p w:rsidR="001B5B66" w:rsidRDefault="001B5B66" w:rsidP="001B5B66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dell’insegnamento della religione cattoli</w:t>
      </w:r>
      <w:r w:rsidR="008E594F">
        <w:rPr>
          <w:rFonts w:ascii="Bookman Old Style" w:hAnsi="Bookman Old Style"/>
          <w:b/>
          <w:bCs/>
        </w:rPr>
        <w:t>c</w:t>
      </w:r>
      <w:r w:rsidR="000E0C8B">
        <w:rPr>
          <w:rFonts w:ascii="Bookman Old Style" w:hAnsi="Bookman Old Style"/>
          <w:b/>
          <w:bCs/>
        </w:rPr>
        <w:t xml:space="preserve">a per l’anno </w:t>
      </w:r>
      <w:r w:rsidR="003C455F">
        <w:rPr>
          <w:rFonts w:ascii="Bookman Old Style" w:hAnsi="Bookman Old Style"/>
          <w:b/>
          <w:bCs/>
        </w:rPr>
        <w:t>scolastico 2025/26</w:t>
      </w:r>
    </w:p>
    <w:p w:rsidR="001B5B66" w:rsidRDefault="001B5B66" w:rsidP="001B5B6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</w:p>
    <w:p w:rsidR="001B5B66" w:rsidRDefault="001B5B66" w:rsidP="001B5B66">
      <w:pPr>
        <w:autoSpaceDE w:val="0"/>
        <w:autoSpaceDN w:val="0"/>
        <w:adjustRightInd w:val="0"/>
        <w:jc w:val="both"/>
        <w:rPr>
          <w:rFonts w:ascii="Bookman Old Style" w:hAnsi="Bookman Old Style"/>
          <w:bCs/>
        </w:rPr>
      </w:pPr>
    </w:p>
    <w:p w:rsidR="001B5B66" w:rsidRDefault="001B5B66" w:rsidP="001B5B66">
      <w:pPr>
        <w:autoSpaceDE w:val="0"/>
        <w:autoSpaceDN w:val="0"/>
        <w:adjustRightInd w:val="0"/>
        <w:jc w:val="both"/>
        <w:rPr>
          <w:rFonts w:ascii="Bookman Old Style" w:hAnsi="Bookman Old Style"/>
          <w:bCs/>
        </w:rPr>
      </w:pPr>
    </w:p>
    <w:p w:rsidR="001B5B66" w:rsidRDefault="001B5B66" w:rsidP="001B5B66">
      <w:pPr>
        <w:rPr>
          <w:sz w:val="22"/>
          <w:szCs w:val="22"/>
        </w:rPr>
      </w:pPr>
      <w:r>
        <w:rPr>
          <w:bCs/>
          <w:sz w:val="22"/>
          <w:szCs w:val="22"/>
        </w:rPr>
        <w:t>Alunno</w:t>
      </w:r>
      <w:r>
        <w:rPr>
          <w:sz w:val="22"/>
          <w:szCs w:val="22"/>
        </w:rPr>
        <w:t>____________________________________________________________________________</w:t>
      </w:r>
    </w:p>
    <w:p w:rsidR="001B5B66" w:rsidRDefault="001B5B66" w:rsidP="001B5B66">
      <w:pPr>
        <w:rPr>
          <w:sz w:val="22"/>
          <w:szCs w:val="22"/>
        </w:rPr>
      </w:pPr>
    </w:p>
    <w:p w:rsidR="001B5B66" w:rsidRDefault="001B5B66" w:rsidP="001B5B66">
      <w:pPr>
        <w:rPr>
          <w:sz w:val="22"/>
          <w:szCs w:val="22"/>
        </w:rPr>
      </w:pPr>
    </w:p>
    <w:p w:rsidR="001B5B66" w:rsidRDefault="001B5B66" w:rsidP="001B5B6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Premesso che lo Stato assicura l’insegnamento della religione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 religione cattolica. </w:t>
      </w:r>
    </w:p>
    <w:p w:rsidR="001B5B66" w:rsidRDefault="001B5B66" w:rsidP="001B5B66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1B5B66" w:rsidRPr="00176968" w:rsidRDefault="001B5B66" w:rsidP="00176968">
      <w:pPr>
        <w:jc w:val="both"/>
        <w:rPr>
          <w:sz w:val="22"/>
          <w:szCs w:val="22"/>
        </w:rPr>
      </w:pPr>
      <w:r>
        <w:rPr>
          <w:sz w:val="22"/>
          <w:szCs w:val="22"/>
        </w:rPr>
        <w:t>La scelta operata all’atto dell’iscrizione ha effetto per l’intero anno scolastico cui si riferisce e per i successivi anni di corso in cui sia prevista l’iscrizione d’ufficio, compresi quindi gli istituti comprensivi, fermo restando, anche nelle mod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lità di applicazione, il diritto di scegliere ogni anno </w:t>
      </w:r>
      <w:r>
        <w:rPr>
          <w:b/>
          <w:sz w:val="22"/>
          <w:szCs w:val="22"/>
        </w:rPr>
        <w:t>se avvalersi o non avvalersi dell’insegnamento della religione ca</w:t>
      </w:r>
      <w:r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 xml:space="preserve">tolica. </w:t>
      </w:r>
      <w:r w:rsidR="007D0A88">
        <w:rPr>
          <w:noProof/>
          <w:sz w:val="22"/>
          <w:szCs w:val="22"/>
        </w:rPr>
        <w:pict>
          <v:rect id="_x0000_s1170" style="position:absolute;left:0;text-align:left;margin-left:311.9pt;margin-top:.4pt;width:20.7pt;height:29.15pt;z-index:251657728;mso-position-horizontal-relative:text;mso-position-vertical-relative:text" filled="f" stroked="f"/>
        </w:pict>
      </w:r>
    </w:p>
    <w:p w:rsidR="001B5B66" w:rsidRDefault="009978D8" w:rsidP="001B5B66">
      <w:pPr>
        <w:rPr>
          <w:sz w:val="22"/>
          <w:szCs w:val="22"/>
        </w:rPr>
      </w:pPr>
      <w:r>
        <w:rPr>
          <w:rFonts w:ascii="Comic Sans MS" w:hAnsi="Comic Sans MS" w:cs="Arial"/>
          <w:b/>
          <w:sz w:val="32"/>
          <w:szCs w:val="32"/>
        </w:rPr>
        <w:tab/>
      </w:r>
      <w:r w:rsidRPr="00176968">
        <w:rPr>
          <w:rFonts w:ascii="Comic Sans MS" w:hAnsi="Comic Sans MS" w:cs="Arial"/>
          <w:b/>
          <w:sz w:val="44"/>
          <w:szCs w:val="44"/>
        </w:rPr>
        <w:t>□</w:t>
      </w:r>
      <w:r w:rsidR="007D0A88">
        <w:rPr>
          <w:noProof/>
          <w:sz w:val="22"/>
          <w:szCs w:val="22"/>
        </w:rPr>
        <w:pict>
          <v:rect id="_x0000_s1165" style="position:absolute;margin-left:319.05pt;margin-top:6.8pt;width:7.15pt;height:7.15pt;z-index:251652608;mso-position-horizontal-relative:text;mso-position-vertical-relative:text" filled="f" stroked="f"/>
        </w:pict>
      </w:r>
      <w:r w:rsidR="007D0A88">
        <w:rPr>
          <w:noProof/>
          <w:sz w:val="22"/>
          <w:szCs w:val="22"/>
        </w:rPr>
        <w:pict>
          <v:rect id="_x0000_s1168" style="position:absolute;margin-left:307.65pt;margin-top:3.6pt;width:12.7pt;height:10.35pt;z-index:251655680;mso-position-horizontal-relative:text;mso-position-vertical-relative:text" filled="f" stroked="f"/>
        </w:pict>
      </w:r>
      <w:r w:rsidR="007D0A88">
        <w:rPr>
          <w:noProof/>
          <w:sz w:val="22"/>
          <w:szCs w:val="22"/>
        </w:rPr>
        <w:pict>
          <v:rect id="_x0000_s1167" style="position:absolute;margin-left:364.6pt;margin-top:9.75pt;width:13.15pt;height:14.1pt;z-index:251654656;mso-position-horizontal-relative:text;mso-position-vertical-relative:text" filled="f" stroked="f"/>
        </w:pict>
      </w:r>
      <w:r w:rsidR="007D0A88">
        <w:rPr>
          <w:noProof/>
          <w:sz w:val="22"/>
          <w:szCs w:val="22"/>
        </w:rPr>
        <w:pict>
          <v:rect id="_x0000_s1164" style="position:absolute;margin-left:320.35pt;margin-top:9.75pt;width:1in;height:1in;z-index:251651584;mso-position-horizontal-relative:text;mso-position-vertical-relative:text" filled="f" stroked="f"/>
        </w:pict>
      </w:r>
      <w:r w:rsidR="007D0A88">
        <w:rPr>
          <w:noProof/>
          <w:sz w:val="22"/>
          <w:szCs w:val="22"/>
        </w:rPr>
        <w:pict>
          <v:rect id="_x0000_s1162" style="position:absolute;margin-left:27.2pt;margin-top:6.45pt;width:1in;height:1in;z-index:251649536;mso-position-horizontal-relative:text;mso-position-vertical-relative:text" filled="f" stroked="f"/>
        </w:pict>
      </w:r>
      <w:r>
        <w:rPr>
          <w:sz w:val="22"/>
          <w:szCs w:val="22"/>
        </w:rPr>
        <w:t xml:space="preserve">  </w:t>
      </w:r>
      <w:r w:rsidR="001B5B66">
        <w:rPr>
          <w:sz w:val="22"/>
          <w:szCs w:val="22"/>
        </w:rPr>
        <w:t xml:space="preserve">Scelta di avvalersi dell’insegnamento della religione cattolica </w:t>
      </w:r>
      <w:r w:rsidR="0020658C">
        <w:rPr>
          <w:sz w:val="22"/>
          <w:szCs w:val="22"/>
        </w:rPr>
        <w:t xml:space="preserve"> </w:t>
      </w:r>
      <w:r w:rsidR="001B5B66">
        <w:rPr>
          <w:sz w:val="22"/>
          <w:szCs w:val="22"/>
        </w:rPr>
        <w:t xml:space="preserve">          </w:t>
      </w:r>
      <w:r w:rsidR="001B5B66">
        <w:rPr>
          <w:rFonts w:ascii="Arial" w:hAnsi="Arial"/>
          <w:sz w:val="28"/>
          <w:szCs w:val="28"/>
        </w:rPr>
        <w:t></w:t>
      </w:r>
      <w:r w:rsidR="001B5B66">
        <w:rPr>
          <w:sz w:val="22"/>
          <w:szCs w:val="22"/>
        </w:rPr>
        <w:t xml:space="preserve">     </w:t>
      </w:r>
    </w:p>
    <w:p w:rsidR="001B5B66" w:rsidRDefault="007D0A88" w:rsidP="001B5B6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169" style="position:absolute;margin-left:342.45pt;margin-top:4pt;width:1in;height:1in;z-index:251656704" filled="f" stroked="f"/>
        </w:pict>
      </w:r>
      <w:r>
        <w:rPr>
          <w:noProof/>
          <w:sz w:val="22"/>
          <w:szCs w:val="22"/>
        </w:rPr>
        <w:pict>
          <v:rect id="_x0000_s1179" style="position:absolute;margin-left:323.9pt;margin-top:4pt;width:20.7pt;height:8.8pt;z-index:251666944" filled="f" stroked="f"/>
        </w:pict>
      </w:r>
      <w:r>
        <w:rPr>
          <w:noProof/>
          <w:sz w:val="22"/>
          <w:szCs w:val="22"/>
        </w:rPr>
        <w:pict>
          <v:rect id="_x0000_s1176" style="position:absolute;margin-left:410.7pt;margin-top:7.75pt;width:33.4pt;height:25.4pt;z-index:251663872" filled="f" stroked="f"/>
        </w:pict>
      </w:r>
      <w:r>
        <w:rPr>
          <w:noProof/>
          <w:sz w:val="22"/>
          <w:szCs w:val="22"/>
        </w:rPr>
        <w:pict>
          <v:rect id="_x0000_s1175" style="position:absolute;margin-left:410.7pt;margin-top:7.75pt;width:1in;height:1in;z-index:251662848" filled="f" stroked="f"/>
        </w:pict>
      </w:r>
      <w:r>
        <w:rPr>
          <w:noProof/>
          <w:sz w:val="22"/>
          <w:szCs w:val="22"/>
        </w:rPr>
        <w:pict>
          <v:rect id="_x0000_s1174" style="position:absolute;margin-left:345.75pt;margin-top:7.75pt;width:35.3pt;height:29.15pt;z-index:251661824" filled="f" stroked="f"/>
        </w:pict>
      </w:r>
      <w:r>
        <w:rPr>
          <w:noProof/>
          <w:sz w:val="22"/>
          <w:szCs w:val="22"/>
        </w:rPr>
        <w:pict>
          <v:rect id="_x0000_s1173" style="position:absolute;margin-left:345.75pt;margin-top:7.75pt;width:35.3pt;height:29.15pt;z-index:251660800" filled="f" stroked="f"/>
        </w:pict>
      </w:r>
      <w:r w:rsidR="001B5B66">
        <w:rPr>
          <w:sz w:val="22"/>
          <w:szCs w:val="22"/>
        </w:rPr>
        <w:t xml:space="preserve">  </w:t>
      </w:r>
      <w:r w:rsidR="001B5B66">
        <w:rPr>
          <w:sz w:val="22"/>
          <w:szCs w:val="22"/>
        </w:rPr>
        <w:tab/>
      </w:r>
      <w:r w:rsidR="009978D8" w:rsidRPr="00176968">
        <w:rPr>
          <w:rFonts w:ascii="Comic Sans MS" w:hAnsi="Comic Sans MS" w:cs="Arial"/>
          <w:b/>
          <w:sz w:val="44"/>
          <w:szCs w:val="44"/>
        </w:rPr>
        <w:t>□</w:t>
      </w:r>
      <w:r w:rsidR="009978D8">
        <w:rPr>
          <w:rFonts w:ascii="Comic Sans MS" w:hAnsi="Comic Sans MS" w:cs="Arial"/>
          <w:b/>
          <w:sz w:val="32"/>
          <w:szCs w:val="32"/>
        </w:rPr>
        <w:t xml:space="preserve"> </w:t>
      </w:r>
      <w:r w:rsidR="001B5B66">
        <w:rPr>
          <w:sz w:val="22"/>
          <w:szCs w:val="22"/>
        </w:rPr>
        <w:t xml:space="preserve">Scelta di </w:t>
      </w:r>
      <w:r w:rsidR="001B5B66">
        <w:rPr>
          <w:b/>
          <w:bCs/>
          <w:sz w:val="22"/>
          <w:szCs w:val="22"/>
        </w:rPr>
        <w:t>non</w:t>
      </w:r>
      <w:r w:rsidR="001B5B66">
        <w:rPr>
          <w:sz w:val="22"/>
          <w:szCs w:val="22"/>
        </w:rPr>
        <w:t xml:space="preserve"> avvalersi dell’insegnamento della religione cattolica </w:t>
      </w:r>
      <w:r w:rsidR="009978D8">
        <w:rPr>
          <w:sz w:val="22"/>
          <w:szCs w:val="22"/>
        </w:rPr>
        <w:t xml:space="preserve">  </w:t>
      </w:r>
      <w:r w:rsidR="001B5B66">
        <w:rPr>
          <w:sz w:val="22"/>
          <w:szCs w:val="22"/>
        </w:rPr>
        <w:t xml:space="preserve">  </w:t>
      </w:r>
      <w:r w:rsidR="001B5B66">
        <w:rPr>
          <w:rFonts w:ascii="Arial" w:hAnsi="Arial"/>
          <w:sz w:val="28"/>
          <w:szCs w:val="28"/>
        </w:rPr>
        <w:t></w:t>
      </w:r>
      <w:r w:rsidR="001B5B66">
        <w:rPr>
          <w:sz w:val="28"/>
          <w:szCs w:val="28"/>
        </w:rPr>
        <w:t xml:space="preserve">    </w:t>
      </w:r>
      <w:r w:rsidR="001B5B66">
        <w:rPr>
          <w:sz w:val="22"/>
          <w:szCs w:val="22"/>
        </w:rPr>
        <w:t xml:space="preserve"> </w:t>
      </w:r>
      <w:r w:rsidRPr="007D0A88">
        <w:rPr>
          <w:b/>
          <w:noProof/>
          <w:sz w:val="22"/>
          <w:szCs w:val="22"/>
        </w:rPr>
        <w:pict>
          <v:rect id="_x0000_s1178" style="position:absolute;margin-left:320.35pt;margin-top:.55pt;width:16.95pt;height:9.4pt;z-index:251665920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2" style="position:absolute;margin-left:342.45pt;margin-top:9.95pt;width:16pt;height:10.8pt;z-index:251659776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7" style="position:absolute;margin-left:472.35pt;margin-top:9.95pt;width:1in;height:1in;z-index:251664896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1" style="position:absolute;margin-left:374.45pt;margin-top:4.35pt;width:1in;height:1in;z-index:251658752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66" style="position:absolute;margin-left:364.6pt;margin-top:7.25pt;width:29.15pt;height:16.95pt;z-index:251653632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63" style="position:absolute;margin-left:381.05pt;margin-top:11pt;width:12.7pt;height:9.9pt;z-index:251650560;mso-position-horizontal-relative:text;mso-position-vertical-relative:text" filled="f" stroked="f"/>
        </w:pict>
      </w:r>
    </w:p>
    <w:p w:rsidR="00BA124E" w:rsidRDefault="001B5B66" w:rsidP="001B5B66">
      <w:pPr>
        <w:rPr>
          <w:sz w:val="22"/>
          <w:szCs w:val="22"/>
        </w:rPr>
      </w:pPr>
      <w:r>
        <w:rPr>
          <w:b/>
          <w:bCs/>
          <w:sz w:val="22"/>
          <w:szCs w:val="22"/>
        </w:rPr>
        <w:t>Firm</w:t>
      </w:r>
      <w:r w:rsidR="00BA124E">
        <w:rPr>
          <w:b/>
          <w:bCs/>
          <w:sz w:val="22"/>
          <w:szCs w:val="22"/>
        </w:rPr>
        <w:t>e</w:t>
      </w:r>
      <w:r>
        <w:rPr>
          <w:sz w:val="22"/>
          <w:szCs w:val="22"/>
        </w:rPr>
        <w:t>:  __________</w:t>
      </w:r>
      <w:r w:rsidR="00BA124E">
        <w:rPr>
          <w:sz w:val="22"/>
          <w:szCs w:val="22"/>
        </w:rPr>
        <w:t>____________</w:t>
      </w:r>
    </w:p>
    <w:p w:rsidR="001B5B66" w:rsidRDefault="00BA124E" w:rsidP="001B5B66">
      <w:pPr>
        <w:rPr>
          <w:sz w:val="22"/>
          <w:szCs w:val="22"/>
        </w:rPr>
      </w:pPr>
      <w:r>
        <w:rPr>
          <w:sz w:val="22"/>
          <w:szCs w:val="22"/>
        </w:rPr>
        <w:t xml:space="preserve">              _____</w:t>
      </w:r>
      <w:r w:rsidR="001B5B66">
        <w:rPr>
          <w:sz w:val="22"/>
          <w:szCs w:val="22"/>
        </w:rPr>
        <w:t>_________________</w:t>
      </w:r>
    </w:p>
    <w:p w:rsidR="001B5B66" w:rsidRDefault="001B5B66" w:rsidP="001B5B66">
      <w:pPr>
        <w:rPr>
          <w:rFonts w:ascii="TimesNewRomanPSMT" w:hAnsi="TimesNewRomanPSMT"/>
          <w:sz w:val="6"/>
          <w:szCs w:val="6"/>
        </w:rPr>
      </w:pPr>
    </w:p>
    <w:p w:rsidR="00DE066F" w:rsidRDefault="00DE066F" w:rsidP="001B5B66">
      <w:pPr>
        <w:jc w:val="both"/>
        <w:rPr>
          <w:sz w:val="18"/>
          <w:szCs w:val="18"/>
        </w:rPr>
      </w:pPr>
    </w:p>
    <w:p w:rsidR="001B5B66" w:rsidRDefault="001B5B66" w:rsidP="001B5B66">
      <w:pPr>
        <w:jc w:val="both"/>
        <w:rPr>
          <w:sz w:val="18"/>
          <w:szCs w:val="18"/>
        </w:rPr>
      </w:pPr>
      <w:r>
        <w:rPr>
          <w:sz w:val="18"/>
          <w:szCs w:val="18"/>
        </w:rPr>
        <w:t>Genitore o chi esercita la potestà per gli alunni delle scuole dell’infanzia, primarie e secondarie di I grado  (se minorenni)</w:t>
      </w:r>
    </w:p>
    <w:p w:rsidR="001B5B66" w:rsidRDefault="001B5B66" w:rsidP="001B5B66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Nel caso di genitori separati/divorziati è prevista la firma di entrambi i genitori (cfr. articolo 155 del Codice Civile, modificato dalla Le</w:t>
      </w:r>
      <w:r>
        <w:rPr>
          <w:sz w:val="18"/>
          <w:szCs w:val="18"/>
        </w:rPr>
        <w:t>g</w:t>
      </w:r>
      <w:r>
        <w:rPr>
          <w:sz w:val="18"/>
          <w:szCs w:val="18"/>
        </w:rPr>
        <w:t>ge 8 febbraio 2006, n. 54)</w:t>
      </w:r>
    </w:p>
    <w:p w:rsidR="001B5B66" w:rsidRDefault="001B5B66" w:rsidP="001B5B66">
      <w:pPr>
        <w:jc w:val="both"/>
        <w:rPr>
          <w:sz w:val="18"/>
          <w:szCs w:val="18"/>
        </w:rPr>
      </w:pPr>
    </w:p>
    <w:p w:rsidR="001B5B66" w:rsidRPr="00C422A2" w:rsidRDefault="001B5B66" w:rsidP="001B5B66">
      <w:pPr>
        <w:jc w:val="both"/>
        <w:rPr>
          <w:b/>
          <w:sz w:val="18"/>
          <w:szCs w:val="18"/>
        </w:rPr>
      </w:pPr>
      <w:r w:rsidRPr="00C422A2">
        <w:rPr>
          <w:b/>
          <w:sz w:val="18"/>
          <w:szCs w:val="18"/>
        </w:rPr>
        <w:t>:::::::::::::::::::::::::::::::::::::::::::::::::::::::::::::::::::::::::::::::::::::::::::::::::::::::::::::::::::::::::::::::</w:t>
      </w:r>
      <w:r w:rsidR="00804E3D">
        <w:rPr>
          <w:b/>
          <w:sz w:val="18"/>
          <w:szCs w:val="18"/>
        </w:rPr>
        <w:t>::::::::::::::::::</w:t>
      </w:r>
      <w:r w:rsidRPr="00C422A2">
        <w:rPr>
          <w:b/>
          <w:sz w:val="18"/>
          <w:szCs w:val="18"/>
        </w:rPr>
        <w:t>::::::::::::::::::::::::::::::::</w:t>
      </w:r>
      <w:r>
        <w:rPr>
          <w:b/>
          <w:sz w:val="18"/>
          <w:szCs w:val="18"/>
        </w:rPr>
        <w:t>:</w:t>
      </w:r>
    </w:p>
    <w:p w:rsidR="001B5B66" w:rsidRDefault="001B5B66" w:rsidP="001B5B66">
      <w:pPr>
        <w:jc w:val="both"/>
        <w:rPr>
          <w:sz w:val="18"/>
          <w:szCs w:val="18"/>
        </w:rPr>
      </w:pPr>
    </w:p>
    <w:p w:rsidR="001B5B66" w:rsidRPr="00C422A2" w:rsidRDefault="001B5B66" w:rsidP="001B5B66">
      <w:pPr>
        <w:jc w:val="both"/>
      </w:pPr>
      <w:r w:rsidRPr="00C422A2">
        <w:t xml:space="preserve">Modulo integrativo per la scelta degli alunni che </w:t>
      </w:r>
      <w:r w:rsidRPr="00C422A2">
        <w:rPr>
          <w:u w:val="single"/>
        </w:rPr>
        <w:t>non</w:t>
      </w:r>
      <w:r w:rsidRPr="00C422A2">
        <w:t xml:space="preserve">  si avvalgono dell’insegnamento della </w:t>
      </w:r>
      <w:r w:rsidRPr="00C422A2">
        <w:rPr>
          <w:u w:val="single"/>
        </w:rPr>
        <w:t>religione cattolica</w:t>
      </w:r>
      <w:r w:rsidRPr="00C422A2">
        <w:t xml:space="preserve"> </w:t>
      </w:r>
    </w:p>
    <w:p w:rsidR="001B5B66" w:rsidRDefault="001B5B66" w:rsidP="001B5B66">
      <w:pPr>
        <w:jc w:val="both"/>
        <w:rPr>
          <w:sz w:val="18"/>
          <w:szCs w:val="18"/>
        </w:rPr>
      </w:pPr>
    </w:p>
    <w:p w:rsidR="001B5B66" w:rsidRPr="00C422A2" w:rsidRDefault="001B5B66" w:rsidP="001B5B66">
      <w:pPr>
        <w:numPr>
          <w:ilvl w:val="0"/>
          <w:numId w:val="1"/>
        </w:numPr>
        <w:jc w:val="both"/>
      </w:pPr>
      <w:r w:rsidRPr="00C422A2">
        <w:t>Attività didattiche e formative con assistenza di personale docente</w:t>
      </w:r>
      <w:r>
        <w:t xml:space="preserve">     </w:t>
      </w:r>
      <w:r>
        <w:tab/>
      </w:r>
      <w:r>
        <w:tab/>
      </w:r>
      <w:r>
        <w:tab/>
      </w:r>
      <w:r>
        <w:rPr>
          <w:rFonts w:ascii="Arial" w:hAnsi="Arial"/>
          <w:sz w:val="28"/>
          <w:szCs w:val="28"/>
        </w:rPr>
        <w:t></w:t>
      </w:r>
      <w:r>
        <w:rPr>
          <w:sz w:val="22"/>
          <w:szCs w:val="22"/>
        </w:rPr>
        <w:t> </w:t>
      </w:r>
    </w:p>
    <w:p w:rsidR="001B5B66" w:rsidRPr="00C422A2" w:rsidRDefault="001B5B66" w:rsidP="001B5B66">
      <w:pPr>
        <w:numPr>
          <w:ilvl w:val="0"/>
          <w:numId w:val="1"/>
        </w:numPr>
        <w:jc w:val="both"/>
      </w:pPr>
      <w:r w:rsidRPr="00C422A2">
        <w:t>Non frequenza della scuola nelle ore d’ insegnamento della religione cattolica .</w:t>
      </w:r>
      <w:r>
        <w:tab/>
      </w:r>
      <w:r>
        <w:tab/>
      </w:r>
      <w:r>
        <w:rPr>
          <w:rFonts w:ascii="Arial" w:hAnsi="Arial"/>
          <w:sz w:val="28"/>
          <w:szCs w:val="28"/>
        </w:rPr>
        <w:t></w:t>
      </w:r>
      <w:r>
        <w:rPr>
          <w:sz w:val="22"/>
          <w:szCs w:val="22"/>
        </w:rPr>
        <w:t> </w:t>
      </w:r>
    </w:p>
    <w:p w:rsidR="001B5B66" w:rsidRDefault="001B5B66" w:rsidP="001B5B66">
      <w:pPr>
        <w:jc w:val="both"/>
        <w:rPr>
          <w:sz w:val="18"/>
          <w:szCs w:val="18"/>
        </w:rPr>
      </w:pPr>
    </w:p>
    <w:p w:rsidR="00BA124E" w:rsidRDefault="00BA124E" w:rsidP="001B5B66">
      <w:pPr>
        <w:rPr>
          <w:sz w:val="22"/>
          <w:szCs w:val="22"/>
        </w:rPr>
      </w:pPr>
      <w:r>
        <w:rPr>
          <w:b/>
          <w:bCs/>
          <w:sz w:val="22"/>
          <w:szCs w:val="22"/>
        </w:rPr>
        <w:t>Firme</w:t>
      </w:r>
      <w:r w:rsidR="001B5B66">
        <w:rPr>
          <w:sz w:val="22"/>
          <w:szCs w:val="22"/>
        </w:rPr>
        <w:t>:  ___________</w:t>
      </w:r>
      <w:r>
        <w:rPr>
          <w:sz w:val="22"/>
          <w:szCs w:val="22"/>
        </w:rPr>
        <w:t>_________</w:t>
      </w:r>
    </w:p>
    <w:p w:rsidR="001B5B66" w:rsidRDefault="00BA124E" w:rsidP="001B5B66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1B5B66">
        <w:rPr>
          <w:sz w:val="22"/>
          <w:szCs w:val="22"/>
        </w:rPr>
        <w:t>___________</w:t>
      </w:r>
      <w:r>
        <w:rPr>
          <w:sz w:val="22"/>
          <w:szCs w:val="22"/>
        </w:rPr>
        <w:t>___</w:t>
      </w:r>
      <w:r w:rsidR="001B5B66">
        <w:rPr>
          <w:sz w:val="22"/>
          <w:szCs w:val="22"/>
        </w:rPr>
        <w:t>______</w:t>
      </w:r>
    </w:p>
    <w:p w:rsidR="001B5B66" w:rsidRDefault="001B5B66" w:rsidP="001B5B66">
      <w:pPr>
        <w:rPr>
          <w:rFonts w:ascii="TimesNewRomanPSMT" w:hAnsi="TimesNewRomanPSMT"/>
          <w:sz w:val="6"/>
          <w:szCs w:val="6"/>
        </w:rPr>
      </w:pPr>
    </w:p>
    <w:p w:rsidR="00804E3D" w:rsidRDefault="00804E3D" w:rsidP="001B5B66">
      <w:pPr>
        <w:jc w:val="both"/>
        <w:rPr>
          <w:sz w:val="18"/>
          <w:szCs w:val="18"/>
        </w:rPr>
      </w:pPr>
    </w:p>
    <w:p w:rsidR="001B5B66" w:rsidRDefault="001B5B66" w:rsidP="001B5B66">
      <w:pPr>
        <w:jc w:val="both"/>
        <w:rPr>
          <w:sz w:val="18"/>
          <w:szCs w:val="18"/>
        </w:rPr>
      </w:pPr>
      <w:r>
        <w:rPr>
          <w:sz w:val="18"/>
          <w:szCs w:val="18"/>
        </w:rPr>
        <w:t>Genitore o chi esercita la potestà per gli alunni delle scuole dell’infanzia, primarie e secondarie di I grado  (se minorenni)</w:t>
      </w:r>
    </w:p>
    <w:p w:rsidR="00DE066F" w:rsidRDefault="001B5B66" w:rsidP="008D1F70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Nel caso di genitori separati/divorziati è prevista la firma di entrambi i genitori (cfr. articolo 155 del Codice Civile, modificato dalla Le</w:t>
      </w:r>
      <w:r>
        <w:rPr>
          <w:sz w:val="18"/>
          <w:szCs w:val="18"/>
        </w:rPr>
        <w:t>g</w:t>
      </w:r>
      <w:r>
        <w:rPr>
          <w:sz w:val="18"/>
          <w:szCs w:val="18"/>
        </w:rPr>
        <w:t>ge 8 febbraio 2006, n. 54)</w:t>
      </w:r>
    </w:p>
    <w:p w:rsidR="008D1F70" w:rsidRPr="008D1F70" w:rsidRDefault="008D1F70" w:rsidP="008D1F70">
      <w:pPr>
        <w:jc w:val="both"/>
        <w:rPr>
          <w:sz w:val="18"/>
          <w:szCs w:val="18"/>
        </w:rPr>
      </w:pPr>
    </w:p>
    <w:p w:rsidR="001B5B66" w:rsidRPr="00C422A2" w:rsidRDefault="001B5B66" w:rsidP="001B5B66">
      <w:pPr>
        <w:jc w:val="both"/>
        <w:rPr>
          <w:b/>
          <w:sz w:val="18"/>
          <w:szCs w:val="18"/>
        </w:rPr>
      </w:pPr>
      <w:r w:rsidRPr="00C422A2">
        <w:rPr>
          <w:b/>
          <w:sz w:val="18"/>
          <w:szCs w:val="18"/>
        </w:rPr>
        <w:t>::::::::::::::::::::::::::::::::::::::::::::::::::::::::::::::::::::::::::::::::::::::::::::::::::::::::::::::::::::::::::::::::</w:t>
      </w:r>
      <w:r w:rsidR="00804E3D">
        <w:rPr>
          <w:b/>
          <w:sz w:val="18"/>
          <w:szCs w:val="18"/>
        </w:rPr>
        <w:t>::::::::::::::::::</w:t>
      </w:r>
      <w:r w:rsidRPr="00C422A2">
        <w:rPr>
          <w:b/>
          <w:sz w:val="18"/>
          <w:szCs w:val="18"/>
        </w:rPr>
        <w:t>:::::::::::::::::::::::::::::::</w:t>
      </w:r>
      <w:r>
        <w:rPr>
          <w:b/>
          <w:sz w:val="18"/>
          <w:szCs w:val="18"/>
        </w:rPr>
        <w:t>:</w:t>
      </w:r>
    </w:p>
    <w:p w:rsidR="001B5B66" w:rsidRDefault="001B5B66" w:rsidP="001B5B66">
      <w:p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  </w:t>
      </w:r>
    </w:p>
    <w:p w:rsidR="001B5B66" w:rsidRDefault="001B5B66" w:rsidP="001B5B66">
      <w:pPr>
        <w:rPr>
          <w:rFonts w:ascii="TimesNewRomanPSMT" w:hAnsi="TimesNewRomanPSMT"/>
          <w:b/>
          <w:sz w:val="28"/>
          <w:szCs w:val="28"/>
        </w:rPr>
      </w:pPr>
      <w:r w:rsidRPr="00C422A2">
        <w:rPr>
          <w:rFonts w:ascii="TimesNewRomanPSMT" w:hAnsi="TimesNewRomanPSMT"/>
          <w:b/>
          <w:sz w:val="28"/>
          <w:szCs w:val="28"/>
        </w:rPr>
        <w:t xml:space="preserve">Ai sensi del D.P.R. 445 del 28 Dicembre 2000, art. 47 e76 </w:t>
      </w:r>
    </w:p>
    <w:p w:rsidR="0020658C" w:rsidRDefault="00DE066F" w:rsidP="0020658C">
      <w:pPr>
        <w:rPr>
          <w:rFonts w:ascii="TimesNewRomanPSMT" w:hAnsi="TimesNewRomanPSMT"/>
          <w:b/>
          <w:sz w:val="28"/>
          <w:szCs w:val="28"/>
          <w:u w:val="single"/>
        </w:rPr>
      </w:pPr>
      <w:r>
        <w:rPr>
          <w:rFonts w:ascii="TimesNewRomanPSMT" w:hAnsi="TimesNewRomanPSMT"/>
          <w:b/>
          <w:sz w:val="28"/>
          <w:szCs w:val="28"/>
        </w:rPr>
        <w:t xml:space="preserve">I SOTTOSCRITTI </w:t>
      </w:r>
      <w:r w:rsidR="001B5B66" w:rsidRPr="00C422A2">
        <w:rPr>
          <w:rFonts w:ascii="TimesNewRomanPSMT" w:hAnsi="TimesNewRomanPSMT"/>
          <w:sz w:val="28"/>
          <w:szCs w:val="28"/>
        </w:rPr>
        <w:t xml:space="preserve"> </w:t>
      </w:r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>DICHIARA</w:t>
      </w:r>
      <w:r>
        <w:rPr>
          <w:rFonts w:ascii="TimesNewRomanPSMT" w:hAnsi="TimesNewRomanPSMT"/>
          <w:b/>
          <w:sz w:val="28"/>
          <w:szCs w:val="28"/>
          <w:u w:val="single"/>
        </w:rPr>
        <w:t>NO</w:t>
      </w:r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 xml:space="preserve"> </w:t>
      </w:r>
      <w:proofErr w:type="spellStart"/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>DI</w:t>
      </w:r>
      <w:proofErr w:type="spellEnd"/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 xml:space="preserve"> NON AVER EFFETTUATO, L</w:t>
      </w:r>
      <w:r>
        <w:rPr>
          <w:rFonts w:ascii="TimesNewRomanPSMT" w:hAnsi="TimesNewRomanPSMT"/>
          <w:b/>
          <w:sz w:val="28"/>
          <w:szCs w:val="28"/>
          <w:u w:val="single"/>
        </w:rPr>
        <w:t xml:space="preserve">’ISCRIZIONE DEL PROPRIO/A FIGLIO/A </w:t>
      </w:r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 xml:space="preserve"> PRESSO ALTRE ISTITUZIONI SCOLASTICHE</w:t>
      </w:r>
    </w:p>
    <w:p w:rsidR="0020658C" w:rsidRDefault="0020658C" w:rsidP="0020658C">
      <w:pPr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</w:p>
    <w:p w:rsidR="00BD5B97" w:rsidRDefault="001B5B66" w:rsidP="0020658C">
      <w:pPr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Data___________________                            </w:t>
      </w:r>
      <w:r w:rsidRPr="00C422A2">
        <w:rPr>
          <w:rFonts w:ascii="TimesNewRomanPSMT" w:hAnsi="TimesNewRomanPSMT"/>
          <w:sz w:val="28"/>
          <w:szCs w:val="28"/>
        </w:rPr>
        <w:t>Fi</w:t>
      </w:r>
      <w:r w:rsidR="0020658C">
        <w:rPr>
          <w:rFonts w:ascii="TimesNewRomanPSMT" w:hAnsi="TimesNewRomanPSMT"/>
          <w:sz w:val="28"/>
          <w:szCs w:val="28"/>
        </w:rPr>
        <w:t>rme</w:t>
      </w:r>
      <w:r>
        <w:rPr>
          <w:rFonts w:ascii="TimesNewRomanPSMT" w:hAnsi="TimesNewRomanPSMT"/>
          <w:sz w:val="28"/>
          <w:szCs w:val="28"/>
        </w:rPr>
        <w:t>___________________</w:t>
      </w:r>
      <w:r w:rsidR="0020658C"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ab/>
      </w:r>
    </w:p>
    <w:p w:rsidR="0020658C" w:rsidRDefault="00BD5B97" w:rsidP="0020658C">
      <w:pPr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 w:rsidR="0020658C">
        <w:rPr>
          <w:rFonts w:ascii="TimesNewRomanPSMT" w:hAnsi="TimesNewRomanPSMT"/>
          <w:sz w:val="28"/>
          <w:szCs w:val="28"/>
        </w:rPr>
        <w:t xml:space="preserve"> ___________________</w:t>
      </w:r>
    </w:p>
    <w:p w:rsidR="00FE7237" w:rsidRDefault="00FE7237" w:rsidP="00FE7237">
      <w:pPr>
        <w:tabs>
          <w:tab w:val="left" w:pos="7938"/>
        </w:tabs>
        <w:ind w:left="-709" w:right="140" w:firstLine="7797"/>
        <w:jc w:val="both"/>
        <w:rPr>
          <w:sz w:val="20"/>
          <w:szCs w:val="20"/>
        </w:rPr>
      </w:pPr>
    </w:p>
    <w:p w:rsidR="00FE7237" w:rsidRDefault="00FE7237" w:rsidP="00FE7237">
      <w:pPr>
        <w:tabs>
          <w:tab w:val="left" w:pos="7938"/>
        </w:tabs>
        <w:ind w:left="-709" w:right="140" w:firstLine="7797"/>
        <w:jc w:val="both"/>
        <w:rPr>
          <w:sz w:val="20"/>
          <w:szCs w:val="20"/>
        </w:rPr>
      </w:pPr>
    </w:p>
    <w:p w:rsidR="00FE7237" w:rsidRDefault="00FE7237" w:rsidP="00FE7237">
      <w:pPr>
        <w:tabs>
          <w:tab w:val="left" w:pos="7938"/>
        </w:tabs>
        <w:ind w:left="-709" w:right="140" w:firstLine="7797"/>
        <w:jc w:val="both"/>
        <w:rPr>
          <w:sz w:val="20"/>
          <w:szCs w:val="20"/>
        </w:rPr>
      </w:pPr>
    </w:p>
    <w:p w:rsidR="00FE7237" w:rsidRDefault="00FE7237" w:rsidP="00FE7237">
      <w:pPr>
        <w:tabs>
          <w:tab w:val="left" w:pos="7938"/>
        </w:tabs>
        <w:ind w:left="-709" w:right="140" w:firstLine="7797"/>
        <w:jc w:val="both"/>
        <w:rPr>
          <w:sz w:val="20"/>
          <w:szCs w:val="20"/>
        </w:rPr>
      </w:pPr>
    </w:p>
    <w:p w:rsidR="00FE7237" w:rsidRDefault="00FE7237" w:rsidP="00FE7237">
      <w:pPr>
        <w:tabs>
          <w:tab w:val="left" w:pos="7938"/>
        </w:tabs>
        <w:ind w:left="-709" w:right="140" w:firstLine="7797"/>
        <w:jc w:val="both"/>
        <w:rPr>
          <w:sz w:val="20"/>
          <w:szCs w:val="20"/>
        </w:rPr>
      </w:pPr>
    </w:p>
    <w:p w:rsidR="004E1C24" w:rsidRDefault="004E1C24" w:rsidP="00FE7237">
      <w:pPr>
        <w:tabs>
          <w:tab w:val="left" w:pos="7938"/>
        </w:tabs>
        <w:ind w:left="-284" w:right="140"/>
        <w:jc w:val="both"/>
        <w:rPr>
          <w:sz w:val="20"/>
          <w:szCs w:val="20"/>
        </w:rPr>
      </w:pPr>
    </w:p>
    <w:p w:rsidR="00FE7237" w:rsidRDefault="00FE7237" w:rsidP="00FE7237">
      <w:pPr>
        <w:tabs>
          <w:tab w:val="left" w:pos="7938"/>
        </w:tabs>
        <w:ind w:left="-284" w:right="140"/>
        <w:jc w:val="both"/>
        <w:rPr>
          <w:sz w:val="20"/>
          <w:szCs w:val="20"/>
        </w:rPr>
      </w:pPr>
      <w:r w:rsidRPr="00B540D9">
        <w:rPr>
          <w:sz w:val="20"/>
          <w:szCs w:val="20"/>
        </w:rPr>
        <w:t>I GENITORI SONO PREG</w:t>
      </w:r>
      <w:r>
        <w:rPr>
          <w:sz w:val="20"/>
          <w:szCs w:val="20"/>
        </w:rPr>
        <w:t xml:space="preserve">ATI </w:t>
      </w: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COMPILARE, CON ATTENZIONE, LA SEGUENTE TABELLA, RIPORTANDO IL PUNTEGGIO TOTALE. VERRA’ STILATA LA GRADUATORIA </w:t>
      </w: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ACCESSO E LA</w:t>
      </w:r>
      <w:r w:rsidRPr="00B540D9">
        <w:rPr>
          <w:sz w:val="20"/>
          <w:szCs w:val="20"/>
        </w:rPr>
        <w:t xml:space="preserve"> LIST</w:t>
      </w:r>
      <w:r>
        <w:rPr>
          <w:sz w:val="20"/>
          <w:szCs w:val="20"/>
        </w:rPr>
        <w:t>A</w:t>
      </w:r>
      <w:r w:rsidRPr="00B540D9">
        <w:rPr>
          <w:sz w:val="20"/>
          <w:szCs w:val="20"/>
        </w:rPr>
        <w:t xml:space="preserve"> </w:t>
      </w:r>
      <w:proofErr w:type="spellStart"/>
      <w:r w:rsidRPr="00B540D9">
        <w:rPr>
          <w:sz w:val="20"/>
          <w:szCs w:val="20"/>
        </w:rPr>
        <w:t>DI</w:t>
      </w:r>
      <w:proofErr w:type="spellEnd"/>
      <w:r w:rsidRPr="00B540D9">
        <w:rPr>
          <w:sz w:val="20"/>
          <w:szCs w:val="20"/>
        </w:rPr>
        <w:t xml:space="preserve"> ATTESA IN CASO </w:t>
      </w:r>
      <w:proofErr w:type="spellStart"/>
      <w:r w:rsidRPr="00B540D9">
        <w:rPr>
          <w:sz w:val="20"/>
          <w:szCs w:val="20"/>
        </w:rPr>
        <w:t>DI</w:t>
      </w:r>
      <w:proofErr w:type="spellEnd"/>
      <w:r w:rsidRPr="00B540D9">
        <w:rPr>
          <w:sz w:val="20"/>
          <w:szCs w:val="20"/>
        </w:rPr>
        <w:t xml:space="preserve"> ECCEDENZA </w:t>
      </w:r>
      <w:proofErr w:type="spellStart"/>
      <w:r w:rsidRPr="00B540D9">
        <w:rPr>
          <w:sz w:val="20"/>
          <w:szCs w:val="20"/>
        </w:rPr>
        <w:t>DI</w:t>
      </w:r>
      <w:proofErr w:type="spellEnd"/>
      <w:r w:rsidRPr="00B540D9">
        <w:rPr>
          <w:sz w:val="20"/>
          <w:szCs w:val="20"/>
        </w:rPr>
        <w:t xml:space="preserve"> RICHIEST</w:t>
      </w:r>
      <w:r>
        <w:rPr>
          <w:sz w:val="20"/>
          <w:szCs w:val="20"/>
        </w:rPr>
        <w:t>E D'ISCRIZIONI</w:t>
      </w:r>
      <w:r w:rsidRPr="00B540D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RISPETTO AI POSTI DISPONIBILI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  <w:t xml:space="preserve">                    </w:t>
      </w:r>
    </w:p>
    <w:p w:rsidR="00FE7237" w:rsidRDefault="00FE7237" w:rsidP="00FE7237">
      <w:pPr>
        <w:tabs>
          <w:tab w:val="left" w:pos="7938"/>
        </w:tabs>
        <w:ind w:left="-284" w:right="140"/>
        <w:jc w:val="both"/>
        <w:rPr>
          <w:sz w:val="20"/>
          <w:szCs w:val="20"/>
        </w:rPr>
      </w:pPr>
    </w:p>
    <w:p w:rsidR="00FE7237" w:rsidRPr="00B540D9" w:rsidRDefault="00FE7237" w:rsidP="004E1C24">
      <w:pPr>
        <w:tabs>
          <w:tab w:val="left" w:pos="7938"/>
        </w:tabs>
        <w:ind w:left="-284" w:right="140"/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SI/NO  </w:t>
      </w:r>
    </w:p>
    <w:tbl>
      <w:tblPr>
        <w:tblStyle w:val="Grigliatabella"/>
        <w:tblW w:w="11165" w:type="dxa"/>
        <w:tblInd w:w="-176" w:type="dxa"/>
        <w:tblLook w:val="04A0"/>
      </w:tblPr>
      <w:tblGrid>
        <w:gridCol w:w="425"/>
        <w:gridCol w:w="9924"/>
        <w:gridCol w:w="457"/>
        <w:gridCol w:w="359"/>
      </w:tblGrid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4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BAMBINO PROVENIENTE DA FAMIGLIA ASSISTITA DAI SERVIZI SOCIALI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4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BAMBINO FIGLIO </w:t>
            </w:r>
            <w:proofErr w:type="spellStart"/>
            <w:r>
              <w:rPr>
                <w:sz w:val="20"/>
                <w:szCs w:val="20"/>
              </w:rPr>
              <w:t>DI</w:t>
            </w:r>
            <w:proofErr w:type="spellEnd"/>
            <w:r>
              <w:rPr>
                <w:sz w:val="20"/>
                <w:szCs w:val="20"/>
              </w:rPr>
              <w:t xml:space="preserve"> RAGAZZA MADRE (non riconosciuto dal padre)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4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BAMBINO ORFANO  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4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BAMBINO AVENTE I GENITORI SEPARATI O DIVORZIATI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4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BAMBINO CON ENTRAMBI GENITORI CHE LAVORANO (AUTOCERTIFICAZIONE)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4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BAMBINO AVENTE ENTRAMBI GENITORI DISOCCUPATI 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4" w:type="dxa"/>
          </w:tcPr>
          <w:p w:rsidR="00FE7237" w:rsidRPr="00313DB3" w:rsidRDefault="00FE7237" w:rsidP="00313DB3">
            <w:pPr>
              <w:spacing w:line="360" w:lineRule="auto"/>
              <w:ind w:left="743" w:right="-710" w:hanging="743"/>
              <w:rPr>
                <w:sz w:val="20"/>
                <w:szCs w:val="20"/>
              </w:rPr>
            </w:pPr>
            <w:r w:rsidRPr="00A60B69">
              <w:rPr>
                <w:sz w:val="20"/>
                <w:szCs w:val="20"/>
              </w:rPr>
              <w:t>BAMBINO AVENTE FRATELL</w:t>
            </w:r>
            <w:r w:rsidR="00D75926">
              <w:rPr>
                <w:sz w:val="20"/>
                <w:szCs w:val="20"/>
              </w:rPr>
              <w:t>I FREQUENTANTI NELL’A.S. 2024/25</w:t>
            </w:r>
            <w:r w:rsidR="00313DB3">
              <w:rPr>
                <w:sz w:val="20"/>
                <w:szCs w:val="20"/>
              </w:rPr>
              <w:t xml:space="preserve"> IL PLESSO VIA BERSAGLIERI </w:t>
            </w:r>
            <w:r w:rsidRPr="00A60B69">
              <w:rPr>
                <w:sz w:val="20"/>
                <w:szCs w:val="20"/>
              </w:rPr>
              <w:t xml:space="preserve">                                                                                           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4" w:type="dxa"/>
          </w:tcPr>
          <w:p w:rsidR="008162E3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BAMBINO RESIDENTE NELLA ZONA DEL PLESSO PRESCELTO</w:t>
            </w:r>
          </w:p>
          <w:p w:rsidR="00FE7237" w:rsidRPr="009E45AA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 w:rsidRPr="000A306C">
              <w:rPr>
                <w:sz w:val="16"/>
                <w:szCs w:val="16"/>
              </w:rPr>
              <w:t>(distanza Plesso Residenza alunno non superiore a 800 metri)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4" w:type="dxa"/>
          </w:tcPr>
          <w:p w:rsidR="00FE7237" w:rsidRDefault="00FE7237" w:rsidP="00712C58">
            <w:pPr>
              <w:ind w:right="-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BAMBINO CON GENITORE CHE LAVORA</w:t>
            </w:r>
            <w:r w:rsidR="003C455F">
              <w:rPr>
                <w:sz w:val="20"/>
                <w:szCs w:val="20"/>
              </w:rPr>
              <w:t xml:space="preserve"> NELLA ZONA DEL PLESSO VIA DEI BERSAGLIERI </w:t>
            </w:r>
          </w:p>
          <w:p w:rsidR="00FE7237" w:rsidRDefault="00FE7237" w:rsidP="00712C58">
            <w:pPr>
              <w:ind w:right="-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(distanza plesso – sede lavoro  non superiore a 800 metri) Con attestazione datore di lavoro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4" w:type="dxa"/>
          </w:tcPr>
          <w:p w:rsidR="00FE7237" w:rsidRDefault="00FE7237" w:rsidP="00712C58">
            <w:pPr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BAMBINO CON NONNI RESIDENTI NELLA ZONA DEL PLESSO PRESCELTO</w:t>
            </w:r>
          </w:p>
          <w:p w:rsidR="00FE7237" w:rsidRDefault="00FE7237" w:rsidP="00712C58">
            <w:pPr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distanza Plesso -residenza nonni  non superiore  a 800 metri) CON AUTOCERTIFICAZIONE 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E7237" w:rsidTr="00FE7237">
        <w:tc>
          <w:tcPr>
            <w:tcW w:w="425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4" w:type="dxa"/>
          </w:tcPr>
          <w:p w:rsidR="00FE7237" w:rsidRPr="00FE7237" w:rsidRDefault="00FE7237" w:rsidP="00712C58">
            <w:pPr>
              <w:spacing w:line="360" w:lineRule="auto"/>
              <w:ind w:right="-710"/>
              <w:rPr>
                <w:sz w:val="18"/>
                <w:szCs w:val="18"/>
              </w:rPr>
            </w:pPr>
            <w:r w:rsidRPr="00FE7237">
              <w:rPr>
                <w:sz w:val="18"/>
                <w:szCs w:val="18"/>
              </w:rPr>
              <w:t xml:space="preserve">BAMBINI IN </w:t>
            </w:r>
            <w:r w:rsidR="00313DB3">
              <w:rPr>
                <w:sz w:val="18"/>
                <w:szCs w:val="18"/>
              </w:rPr>
              <w:t>LISTA D’ATTESA NELL’A.S. 2024/25</w:t>
            </w:r>
            <w:r w:rsidRPr="00FE7237">
              <w:rPr>
                <w:sz w:val="18"/>
                <w:szCs w:val="18"/>
              </w:rPr>
              <w:t xml:space="preserve">, </w:t>
            </w:r>
            <w:r w:rsidR="00313DB3">
              <w:rPr>
                <w:sz w:val="18"/>
                <w:szCs w:val="18"/>
              </w:rPr>
              <w:t xml:space="preserve"> </w:t>
            </w:r>
            <w:r w:rsidRPr="00FE7237">
              <w:rPr>
                <w:sz w:val="18"/>
                <w:szCs w:val="18"/>
              </w:rPr>
              <w:t xml:space="preserve">CHE NON HANNO FREQUENTATO ALCUNA SCUOLA PUBBLICA </w:t>
            </w:r>
          </w:p>
        </w:tc>
        <w:tc>
          <w:tcPr>
            <w:tcW w:w="457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="00FE7237" w:rsidRDefault="00FE7237" w:rsidP="00712C58">
            <w:pPr>
              <w:spacing w:line="360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FE7237" w:rsidRDefault="007D0A88" w:rsidP="00FE7237">
      <w:pPr>
        <w:ind w:left="-284" w:right="-710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180" style="position:absolute;left:0;text-align:left;margin-left:459.6pt;margin-top:7.9pt;width:24pt;height:16.5pt;flip:x;z-index:251668992;mso-position-horizontal-relative:text;mso-position-vertical-relative:text"/>
        </w:pict>
      </w:r>
      <w:r w:rsidR="00FE7237">
        <w:rPr>
          <w:sz w:val="20"/>
          <w:szCs w:val="20"/>
        </w:rPr>
        <w:tab/>
      </w:r>
      <w:r w:rsidR="00FE7237">
        <w:rPr>
          <w:sz w:val="20"/>
          <w:szCs w:val="20"/>
        </w:rPr>
        <w:tab/>
      </w:r>
      <w:r w:rsidR="00FE7237">
        <w:rPr>
          <w:sz w:val="20"/>
          <w:szCs w:val="20"/>
        </w:rPr>
        <w:tab/>
      </w:r>
      <w:r w:rsidR="00FE7237">
        <w:rPr>
          <w:sz w:val="20"/>
          <w:szCs w:val="20"/>
        </w:rPr>
        <w:tab/>
      </w:r>
      <w:r w:rsidR="00FE7237">
        <w:rPr>
          <w:sz w:val="20"/>
          <w:szCs w:val="20"/>
        </w:rPr>
        <w:tab/>
      </w:r>
      <w:r w:rsidR="00FE7237">
        <w:rPr>
          <w:sz w:val="20"/>
          <w:szCs w:val="20"/>
        </w:rPr>
        <w:tab/>
      </w:r>
      <w:r w:rsidR="00FE7237">
        <w:rPr>
          <w:sz w:val="20"/>
          <w:szCs w:val="20"/>
        </w:rPr>
        <w:tab/>
      </w:r>
      <w:r w:rsidR="00FE7237">
        <w:rPr>
          <w:sz w:val="20"/>
          <w:szCs w:val="20"/>
        </w:rPr>
        <w:tab/>
      </w:r>
      <w:r w:rsidR="00FE7237">
        <w:rPr>
          <w:sz w:val="20"/>
          <w:szCs w:val="20"/>
        </w:rPr>
        <w:tab/>
        <w:t xml:space="preserve">                                 </w:t>
      </w:r>
    </w:p>
    <w:p w:rsidR="00FE7237" w:rsidRPr="00744955" w:rsidRDefault="00FE7237" w:rsidP="00FE7237">
      <w:pPr>
        <w:ind w:left="-709" w:right="-71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F4267E">
        <w:t>Tot</w:t>
      </w:r>
      <w:r>
        <w:t xml:space="preserve">ale </w:t>
      </w:r>
      <w:r w:rsidRPr="00F4267E">
        <w:t xml:space="preserve"> Punti</w:t>
      </w:r>
      <w:r>
        <w:t xml:space="preserve">  </w:t>
      </w:r>
    </w:p>
    <w:p w:rsidR="004E1C24" w:rsidRDefault="004E1C24" w:rsidP="00FE7237">
      <w:pPr>
        <w:ind w:right="-710"/>
        <w:rPr>
          <w:sz w:val="32"/>
          <w:szCs w:val="32"/>
        </w:rPr>
      </w:pPr>
    </w:p>
    <w:p w:rsidR="00FE7237" w:rsidRPr="00FE7237" w:rsidRDefault="00FE7237" w:rsidP="00FE7237">
      <w:pPr>
        <w:ind w:right="-710"/>
        <w:rPr>
          <w:sz w:val="32"/>
          <w:szCs w:val="32"/>
        </w:rPr>
      </w:pPr>
      <w:r w:rsidRPr="00FE7237">
        <w:rPr>
          <w:sz w:val="32"/>
          <w:szCs w:val="32"/>
        </w:rPr>
        <w:t xml:space="preserve">Note:  </w:t>
      </w:r>
    </w:p>
    <w:p w:rsidR="00FE7237" w:rsidRDefault="00FE7237" w:rsidP="00FE7237">
      <w:pPr>
        <w:pStyle w:val="Paragrafoelenco"/>
        <w:numPr>
          <w:ilvl w:val="0"/>
          <w:numId w:val="9"/>
        </w:numPr>
        <w:spacing w:line="240" w:lineRule="auto"/>
        <w:outlineLvl w:val="0"/>
        <w:rPr>
          <w:rFonts w:ascii="Times New Roman" w:hAnsi="Times New Roman" w:cs="Times New Roman"/>
        </w:rPr>
      </w:pPr>
      <w:r w:rsidRPr="00FE7237">
        <w:rPr>
          <w:rFonts w:ascii="Times New Roman" w:hAnsi="Times New Roman" w:cs="Times New Roman"/>
        </w:rPr>
        <w:t xml:space="preserve"> Si precisa che al Plesso di  Via Dei Bersaglieri le sezioni sono tutte  a tempo pieno, con il servizio mensa </w:t>
      </w:r>
      <w:r>
        <w:rPr>
          <w:rFonts w:ascii="Times New Roman" w:hAnsi="Times New Roman" w:cs="Times New Roman"/>
        </w:rPr>
        <w:t xml:space="preserve">   </w:t>
      </w:r>
    </w:p>
    <w:p w:rsidR="00FE7237" w:rsidRPr="00FE7237" w:rsidRDefault="00FE7237" w:rsidP="00FE7237">
      <w:pPr>
        <w:pStyle w:val="Paragrafoelenco"/>
        <w:spacing w:line="240" w:lineRule="auto"/>
        <w:outlineLvl w:val="0"/>
        <w:rPr>
          <w:rFonts w:ascii="Times New Roman" w:hAnsi="Times New Roman" w:cs="Times New Roman"/>
        </w:rPr>
      </w:pPr>
      <w:r w:rsidRPr="00FE7237">
        <w:rPr>
          <w:rFonts w:ascii="Times New Roman" w:hAnsi="Times New Roman" w:cs="Times New Roman"/>
        </w:rPr>
        <w:t>obbligatorio, fornito dal comune e pertanto non saranno accettate  iscrizioni per il   tempo ridotto</w:t>
      </w:r>
      <w:r w:rsidR="004E1C24">
        <w:rPr>
          <w:rFonts w:ascii="Times New Roman" w:hAnsi="Times New Roman" w:cs="Times New Roman"/>
        </w:rPr>
        <w:t>.</w:t>
      </w:r>
    </w:p>
    <w:p w:rsidR="00FE7237" w:rsidRPr="00FE7237" w:rsidRDefault="00FE7237" w:rsidP="00FE7237">
      <w:pPr>
        <w:pStyle w:val="Paragrafoelenco"/>
        <w:numPr>
          <w:ilvl w:val="0"/>
          <w:numId w:val="9"/>
        </w:numPr>
        <w:spacing w:line="240" w:lineRule="auto"/>
        <w:outlineLvl w:val="0"/>
        <w:rPr>
          <w:rFonts w:ascii="Times New Roman" w:hAnsi="Times New Roman" w:cs="Times New Roman"/>
        </w:rPr>
      </w:pPr>
      <w:r w:rsidRPr="00FE7237">
        <w:rPr>
          <w:rFonts w:ascii="Times New Roman" w:hAnsi="Times New Roman" w:cs="Times New Roman"/>
        </w:rPr>
        <w:t xml:space="preserve">Gli </w:t>
      </w:r>
      <w:r w:rsidR="008D1F70">
        <w:rPr>
          <w:rFonts w:ascii="Times New Roman" w:hAnsi="Times New Roman" w:cs="Times New Roman"/>
        </w:rPr>
        <w:t>alunni in situazione di disabilità</w:t>
      </w:r>
      <w:r w:rsidRPr="00FE7237">
        <w:rPr>
          <w:rFonts w:ascii="Times New Roman" w:hAnsi="Times New Roman" w:cs="Times New Roman"/>
        </w:rPr>
        <w:t xml:space="preserve"> documentata, saranno iscritti, secondo la normativa vigente</w:t>
      </w:r>
    </w:p>
    <w:p w:rsidR="00FE7237" w:rsidRPr="00FE7237" w:rsidRDefault="00FE7237" w:rsidP="00FE7237">
      <w:pPr>
        <w:pStyle w:val="Paragrafoelenco"/>
        <w:spacing w:line="240" w:lineRule="auto"/>
        <w:outlineLvl w:val="0"/>
        <w:rPr>
          <w:rFonts w:ascii="Times New Roman" w:hAnsi="Times New Roman" w:cs="Times New Roman"/>
        </w:rPr>
      </w:pPr>
      <w:r w:rsidRPr="00FE7237">
        <w:rPr>
          <w:rFonts w:ascii="Times New Roman" w:hAnsi="Times New Roman" w:cs="Times New Roman"/>
        </w:rPr>
        <w:t>numero di uno per sezione</w:t>
      </w:r>
    </w:p>
    <w:p w:rsidR="00FE7237" w:rsidRPr="004E1C24" w:rsidRDefault="00FE7237" w:rsidP="00FE7237">
      <w:pPr>
        <w:pStyle w:val="Paragrafoelenco"/>
        <w:numPr>
          <w:ilvl w:val="0"/>
          <w:numId w:val="9"/>
        </w:numPr>
        <w:spacing w:line="240" w:lineRule="auto"/>
        <w:outlineLvl w:val="0"/>
        <w:rPr>
          <w:rFonts w:ascii="Times New Roman" w:hAnsi="Times New Roman" w:cs="Times New Roman"/>
        </w:rPr>
      </w:pPr>
      <w:r w:rsidRPr="00FE7237">
        <w:rPr>
          <w:rFonts w:ascii="Times New Roman" w:hAnsi="Times New Roman" w:cs="Times New Roman"/>
        </w:rPr>
        <w:t xml:space="preserve">Gli alunni </w:t>
      </w:r>
      <w:proofErr w:type="spellStart"/>
      <w:r w:rsidRPr="00FE7237">
        <w:rPr>
          <w:rFonts w:ascii="Times New Roman" w:hAnsi="Times New Roman" w:cs="Times New Roman"/>
        </w:rPr>
        <w:t>anticipatari</w:t>
      </w:r>
      <w:proofErr w:type="spellEnd"/>
      <w:r w:rsidR="004E1C24">
        <w:rPr>
          <w:rFonts w:ascii="Times New Roman" w:hAnsi="Times New Roman" w:cs="Times New Roman"/>
        </w:rPr>
        <w:t xml:space="preserve"> </w:t>
      </w:r>
      <w:r w:rsidR="003C455F">
        <w:rPr>
          <w:rFonts w:ascii="Times New Roman" w:hAnsi="Times New Roman" w:cs="Times New Roman"/>
        </w:rPr>
        <w:t>(nati entro il 30/04/ 2023</w:t>
      </w:r>
      <w:r w:rsidRPr="00FE7237">
        <w:rPr>
          <w:rFonts w:ascii="Times New Roman" w:hAnsi="Times New Roman" w:cs="Times New Roman"/>
        </w:rPr>
        <w:t>)</w:t>
      </w:r>
      <w:r w:rsidR="004E1C24">
        <w:rPr>
          <w:rFonts w:ascii="Times New Roman" w:hAnsi="Times New Roman" w:cs="Times New Roman"/>
        </w:rPr>
        <w:t xml:space="preserve"> </w:t>
      </w:r>
      <w:r w:rsidRPr="00FE7237">
        <w:rPr>
          <w:rFonts w:ascii="Times New Roman" w:hAnsi="Times New Roman" w:cs="Times New Roman"/>
        </w:rPr>
        <w:t xml:space="preserve">frequenteranno </w:t>
      </w:r>
      <w:r w:rsidR="004E1C24">
        <w:rPr>
          <w:rFonts w:ascii="Times New Roman" w:hAnsi="Times New Roman" w:cs="Times New Roman"/>
        </w:rPr>
        <w:t xml:space="preserve">qualora ci fosse </w:t>
      </w:r>
      <w:r w:rsidRPr="004E1C24">
        <w:rPr>
          <w:rFonts w:ascii="Times New Roman" w:hAnsi="Times New Roman" w:cs="Times New Roman"/>
        </w:rPr>
        <w:t>disponibilità di posti .</w:t>
      </w:r>
    </w:p>
    <w:p w:rsidR="00E6541C" w:rsidRDefault="00FE7237" w:rsidP="00E6541C">
      <w:pPr>
        <w:pStyle w:val="Paragrafoelenco"/>
        <w:numPr>
          <w:ilvl w:val="0"/>
          <w:numId w:val="9"/>
        </w:numPr>
        <w:spacing w:line="240" w:lineRule="auto"/>
        <w:outlineLvl w:val="0"/>
        <w:rPr>
          <w:rFonts w:ascii="Times New Roman" w:hAnsi="Times New Roman" w:cs="Times New Roman"/>
        </w:rPr>
      </w:pPr>
      <w:r w:rsidRPr="00FE7237">
        <w:rPr>
          <w:rFonts w:ascii="Times New Roman" w:hAnsi="Times New Roman" w:cs="Times New Roman"/>
        </w:rPr>
        <w:t>La frequenza degli alunni</w:t>
      </w:r>
      <w:r w:rsidR="008D1F70">
        <w:rPr>
          <w:rFonts w:ascii="Times New Roman" w:hAnsi="Times New Roman" w:cs="Times New Roman"/>
        </w:rPr>
        <w:t xml:space="preserve"> è da ritenersi subordinata al</w:t>
      </w:r>
      <w:r w:rsidRPr="00FE7237">
        <w:rPr>
          <w:rFonts w:ascii="Times New Roman" w:hAnsi="Times New Roman" w:cs="Times New Roman"/>
        </w:rPr>
        <w:t xml:space="preserve"> raggiungimento delle autonomie di base.</w:t>
      </w:r>
    </w:p>
    <w:p w:rsidR="00FE7237" w:rsidRPr="00E6541C" w:rsidRDefault="00FE7237" w:rsidP="00E6541C">
      <w:pPr>
        <w:pStyle w:val="Paragrafoelenco"/>
        <w:numPr>
          <w:ilvl w:val="0"/>
          <w:numId w:val="9"/>
        </w:numPr>
        <w:spacing w:line="240" w:lineRule="auto"/>
        <w:outlineLvl w:val="0"/>
        <w:rPr>
          <w:rFonts w:ascii="Times New Roman" w:hAnsi="Times New Roman" w:cs="Times New Roman"/>
        </w:rPr>
      </w:pPr>
      <w:r w:rsidRPr="00E6541C">
        <w:rPr>
          <w:rFonts w:ascii="Times New Roman" w:hAnsi="Times New Roman" w:cs="Times New Roman"/>
        </w:rPr>
        <w:t>Al termine delle iscrizioni, in caso di esubero, di posti saranno stilate le graduatorie cosi  come di</w:t>
      </w:r>
      <w:r w:rsidR="00E6541C" w:rsidRPr="00E6541C">
        <w:rPr>
          <w:rFonts w:ascii="Times New Roman" w:hAnsi="Times New Roman" w:cs="Times New Roman"/>
        </w:rPr>
        <w:t xml:space="preserve"> </w:t>
      </w:r>
      <w:r w:rsidRPr="00E6541C">
        <w:rPr>
          <w:rFonts w:ascii="Times New Roman" w:hAnsi="Times New Roman" w:cs="Times New Roman"/>
        </w:rPr>
        <w:t>seguito indicato:</w:t>
      </w:r>
    </w:p>
    <w:p w:rsidR="00FE7237" w:rsidRPr="00FE7237" w:rsidRDefault="006D5D67" w:rsidP="00FE7237">
      <w:pPr>
        <w:pStyle w:val="Paragrafoelenco"/>
        <w:numPr>
          <w:ilvl w:val="0"/>
          <w:numId w:val="10"/>
        </w:numPr>
        <w:spacing w:line="240" w:lineRule="auto"/>
        <w:ind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D1F70">
        <w:rPr>
          <w:rFonts w:ascii="Times New Roman" w:hAnsi="Times New Roman" w:cs="Times New Roman"/>
          <w:sz w:val="24"/>
          <w:szCs w:val="24"/>
        </w:rPr>
        <w:t>Alla sc</w:t>
      </w:r>
      <w:r w:rsidR="00FE7237" w:rsidRPr="00FE7237">
        <w:rPr>
          <w:rFonts w:ascii="Times New Roman" w:hAnsi="Times New Roman" w:cs="Times New Roman"/>
          <w:sz w:val="24"/>
          <w:szCs w:val="24"/>
        </w:rPr>
        <w:t xml:space="preserve">uola dell’infanzia “Via dei Bersaglieri” </w:t>
      </w:r>
      <w:r w:rsidR="008D1F70">
        <w:rPr>
          <w:rFonts w:ascii="Times New Roman" w:hAnsi="Times New Roman" w:cs="Times New Roman"/>
          <w:sz w:val="24"/>
          <w:szCs w:val="24"/>
        </w:rPr>
        <w:t>sarà  stilata una</w:t>
      </w:r>
      <w:r w:rsidR="00FE7237" w:rsidRPr="00FE7237">
        <w:rPr>
          <w:rFonts w:ascii="Times New Roman" w:hAnsi="Times New Roman" w:cs="Times New Roman"/>
          <w:sz w:val="24"/>
          <w:szCs w:val="24"/>
        </w:rPr>
        <w:t xml:space="preserve"> graduatoria , in base all’età</w:t>
      </w:r>
    </w:p>
    <w:p w:rsidR="00FE7237" w:rsidRPr="00FE7237" w:rsidRDefault="006D5D67" w:rsidP="00FE7237">
      <w:pPr>
        <w:pStyle w:val="Paragrafoelenco"/>
        <w:spacing w:line="240" w:lineRule="auto"/>
        <w:ind w:left="436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7237" w:rsidRPr="00FE7237">
        <w:rPr>
          <w:rFonts w:ascii="Times New Roman" w:hAnsi="Times New Roman" w:cs="Times New Roman"/>
          <w:sz w:val="24"/>
          <w:szCs w:val="24"/>
        </w:rPr>
        <w:t xml:space="preserve">(5-4-3 – </w:t>
      </w:r>
      <w:proofErr w:type="spellStart"/>
      <w:r w:rsidR="00FE7237" w:rsidRPr="00FE7237">
        <w:rPr>
          <w:rFonts w:ascii="Times New Roman" w:hAnsi="Times New Roman" w:cs="Times New Roman"/>
          <w:sz w:val="24"/>
          <w:szCs w:val="24"/>
        </w:rPr>
        <w:t>anticipatari</w:t>
      </w:r>
      <w:proofErr w:type="spellEnd"/>
      <w:r w:rsidR="00FE7237" w:rsidRPr="00FE7237">
        <w:rPr>
          <w:rFonts w:ascii="Times New Roman" w:hAnsi="Times New Roman" w:cs="Times New Roman"/>
          <w:sz w:val="24"/>
          <w:szCs w:val="24"/>
        </w:rPr>
        <w:t>), secondo i punteggi assegnati.</w:t>
      </w:r>
    </w:p>
    <w:p w:rsidR="00FE7237" w:rsidRPr="00FE7237" w:rsidRDefault="0076416C" w:rsidP="00FE7237">
      <w:pPr>
        <w:pStyle w:val="Paragrafoelenco"/>
        <w:numPr>
          <w:ilvl w:val="0"/>
          <w:numId w:val="10"/>
        </w:num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D67">
        <w:rPr>
          <w:rFonts w:ascii="Times New Roman" w:hAnsi="Times New Roman" w:cs="Times New Roman"/>
          <w:sz w:val="24"/>
          <w:szCs w:val="24"/>
        </w:rPr>
        <w:t xml:space="preserve">   </w:t>
      </w:r>
      <w:r w:rsidR="00FE7237" w:rsidRPr="00FE7237">
        <w:rPr>
          <w:rFonts w:ascii="Times New Roman" w:hAnsi="Times New Roman" w:cs="Times New Roman"/>
          <w:sz w:val="24"/>
          <w:szCs w:val="24"/>
        </w:rPr>
        <w:t xml:space="preserve">per il calcolo della distanza chilometrica si utilizzerà il sito </w:t>
      </w:r>
      <w:r w:rsidR="00FE7237" w:rsidRPr="00FE7237">
        <w:rPr>
          <w:rFonts w:ascii="Times New Roman" w:hAnsi="Times New Roman" w:cs="Times New Roman"/>
          <w:sz w:val="24"/>
          <w:szCs w:val="24"/>
          <w:u w:val="single"/>
        </w:rPr>
        <w:t xml:space="preserve">www.viamichelin.it </w:t>
      </w:r>
      <w:r w:rsidR="00FE7237" w:rsidRPr="00FE7237">
        <w:rPr>
          <w:rFonts w:ascii="Times New Roman" w:hAnsi="Times New Roman" w:cs="Times New Roman"/>
          <w:sz w:val="24"/>
          <w:szCs w:val="24"/>
        </w:rPr>
        <w:t xml:space="preserve"> (itinerario più corto) </w:t>
      </w:r>
    </w:p>
    <w:p w:rsidR="008162E3" w:rsidRDefault="00FE7237" w:rsidP="008162E3">
      <w:pPr>
        <w:pStyle w:val="Paragrafoelenco"/>
        <w:spacing w:line="240" w:lineRule="auto"/>
        <w:ind w:left="436" w:right="-709"/>
        <w:jc w:val="both"/>
        <w:rPr>
          <w:rFonts w:ascii="Times New Roman" w:hAnsi="Times New Roman" w:cs="Times New Roman"/>
          <w:sz w:val="24"/>
          <w:szCs w:val="24"/>
        </w:rPr>
      </w:pPr>
      <w:r w:rsidRPr="00FE7237">
        <w:rPr>
          <w:rFonts w:ascii="Times New Roman" w:hAnsi="Times New Roman" w:cs="Times New Roman"/>
          <w:sz w:val="24"/>
          <w:szCs w:val="24"/>
        </w:rPr>
        <w:t xml:space="preserve"> </w:t>
      </w:r>
      <w:r w:rsidR="006D5D67">
        <w:rPr>
          <w:rFonts w:ascii="Times New Roman" w:hAnsi="Times New Roman" w:cs="Times New Roman"/>
          <w:sz w:val="24"/>
          <w:szCs w:val="24"/>
        </w:rPr>
        <w:t xml:space="preserve">   </w:t>
      </w:r>
      <w:r w:rsidRPr="00FE7237">
        <w:rPr>
          <w:rFonts w:ascii="Times New Roman" w:hAnsi="Times New Roman" w:cs="Times New Roman"/>
          <w:sz w:val="24"/>
          <w:szCs w:val="24"/>
        </w:rPr>
        <w:t xml:space="preserve">partendo dalla sede della scuola dell’ infanzia </w:t>
      </w:r>
      <w:r w:rsidR="008D1F70">
        <w:rPr>
          <w:rFonts w:ascii="Times New Roman" w:hAnsi="Times New Roman" w:cs="Times New Roman"/>
          <w:sz w:val="24"/>
          <w:szCs w:val="24"/>
        </w:rPr>
        <w:t xml:space="preserve"> </w:t>
      </w:r>
      <w:r w:rsidRPr="00FE7237">
        <w:rPr>
          <w:rFonts w:ascii="Times New Roman" w:hAnsi="Times New Roman" w:cs="Times New Roman"/>
          <w:sz w:val="24"/>
          <w:szCs w:val="24"/>
        </w:rPr>
        <w:t>alla residenza dell’ alunno.</w:t>
      </w:r>
    </w:p>
    <w:p w:rsidR="004E1C24" w:rsidRDefault="008162E3" w:rsidP="008162E3">
      <w:pPr>
        <w:pStyle w:val="Paragrafoelenco"/>
        <w:spacing w:line="240" w:lineRule="auto"/>
        <w:ind w:left="284"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6416C">
        <w:rPr>
          <w:rFonts w:ascii="Times New Roman" w:hAnsi="Times New Roman" w:cs="Times New Roman"/>
          <w:sz w:val="24"/>
          <w:szCs w:val="24"/>
        </w:rPr>
        <w:t xml:space="preserve">    </w:t>
      </w:r>
      <w:r w:rsidR="00FE7237" w:rsidRPr="00FE7237">
        <w:rPr>
          <w:rFonts w:ascii="Times New Roman" w:hAnsi="Times New Roman" w:cs="Times New Roman"/>
          <w:sz w:val="24"/>
          <w:szCs w:val="24"/>
        </w:rPr>
        <w:t xml:space="preserve">Si precisa che il punteggio delle note 8,9 e 10 non è cumulabile. </w:t>
      </w:r>
    </w:p>
    <w:p w:rsidR="00FE7237" w:rsidRPr="004E1C24" w:rsidRDefault="00FE7237" w:rsidP="004E1C24">
      <w:pPr>
        <w:pStyle w:val="Paragrafoelenco"/>
        <w:spacing w:after="0" w:line="240" w:lineRule="auto"/>
        <w:ind w:left="436" w:right="-709"/>
        <w:jc w:val="both"/>
        <w:rPr>
          <w:rFonts w:ascii="Times New Roman" w:hAnsi="Times New Roman" w:cs="Times New Roman"/>
          <w:sz w:val="24"/>
          <w:szCs w:val="24"/>
        </w:rPr>
      </w:pP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="004E1C24">
        <w:rPr>
          <w:rFonts w:ascii="Times New Roman" w:hAnsi="Times New Roman" w:cs="Times New Roman"/>
          <w:sz w:val="24"/>
          <w:szCs w:val="24"/>
        </w:rPr>
        <w:tab/>
      </w:r>
      <w:r w:rsidRPr="004E1C24">
        <w:rPr>
          <w:rFonts w:ascii="Times New Roman" w:hAnsi="Times New Roman" w:cs="Times New Roman"/>
          <w:sz w:val="24"/>
          <w:szCs w:val="24"/>
        </w:rPr>
        <w:t>Firme</w:t>
      </w:r>
      <w:r w:rsidR="004E1C24">
        <w:rPr>
          <w:rFonts w:ascii="Times New Roman" w:hAnsi="Times New Roman" w:cs="Times New Roman"/>
          <w:sz w:val="24"/>
          <w:szCs w:val="24"/>
        </w:rPr>
        <w:t xml:space="preserve"> </w:t>
      </w:r>
      <w:r w:rsidRPr="004E1C2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E7237" w:rsidRPr="00FE7237" w:rsidRDefault="00FE7237" w:rsidP="00FE7237">
      <w:pPr>
        <w:pStyle w:val="Paragrafoelenco"/>
        <w:spacing w:after="0"/>
        <w:ind w:left="0" w:right="-710"/>
        <w:rPr>
          <w:rFonts w:ascii="Times New Roman" w:hAnsi="Times New Roman" w:cs="Times New Roman"/>
          <w:sz w:val="24"/>
          <w:szCs w:val="24"/>
        </w:rPr>
      </w:pP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FE7237" w:rsidRDefault="00FE7237" w:rsidP="00FE7237">
      <w:pPr>
        <w:pStyle w:val="Paragrafoelenco"/>
        <w:spacing w:after="0" w:line="240" w:lineRule="auto"/>
        <w:ind w:left="0" w:right="-710"/>
        <w:rPr>
          <w:sz w:val="24"/>
          <w:szCs w:val="24"/>
        </w:rPr>
      </w:pP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 w:rsidRPr="00FE72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FE7237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FE7237" w:rsidRDefault="00FE7237" w:rsidP="00FE7237">
      <w:pPr>
        <w:pStyle w:val="Paragrafoelenco"/>
        <w:spacing w:after="0"/>
        <w:ind w:left="0" w:right="-7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680E81">
        <w:rPr>
          <w:sz w:val="24"/>
          <w:szCs w:val="24"/>
        </w:rPr>
        <w:t>______</w:t>
      </w:r>
      <w:r>
        <w:rPr>
          <w:sz w:val="24"/>
          <w:szCs w:val="24"/>
        </w:rPr>
        <w:t>_______________</w:t>
      </w:r>
      <w:r w:rsidRPr="00680E81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Pr="00680E81">
        <w:rPr>
          <w:sz w:val="24"/>
          <w:szCs w:val="24"/>
        </w:rPr>
        <w:t>______________</w:t>
      </w:r>
    </w:p>
    <w:p w:rsidR="00FE7237" w:rsidRPr="00680E81" w:rsidRDefault="004E1C24" w:rsidP="00FE7237">
      <w:pPr>
        <w:pStyle w:val="Paragrafoelenco"/>
        <w:spacing w:after="0" w:line="240" w:lineRule="auto"/>
        <w:ind w:left="11" w:right="-710"/>
        <w:rPr>
          <w:sz w:val="24"/>
          <w:szCs w:val="24"/>
        </w:rPr>
      </w:pPr>
      <w:r>
        <w:rPr>
          <w:sz w:val="24"/>
          <w:szCs w:val="24"/>
        </w:rPr>
        <w:t>Firme</w:t>
      </w:r>
      <w:r w:rsidR="00FE7237" w:rsidRPr="00680E81">
        <w:rPr>
          <w:sz w:val="24"/>
          <w:szCs w:val="24"/>
        </w:rPr>
        <w:t xml:space="preserve"> di autocertificazione (Leggi 15/98 127/97 131/98)</w:t>
      </w:r>
    </w:p>
    <w:p w:rsidR="00FE7237" w:rsidRDefault="00FE7237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BF2C96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BF2C96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BF2C96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BF2C96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BF2C96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BF2C96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BF2C96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C869D5" w:rsidRDefault="00C869D5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C869D5" w:rsidRDefault="00C869D5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BF2C96" w:rsidRDefault="006F471C" w:rsidP="0020658C">
      <w:pPr>
        <w:rPr>
          <w:rFonts w:ascii="TimesNewRomanPSMT" w:hAnsi="TimesNewRomanPSMT"/>
          <w:b/>
          <w:sz w:val="28"/>
          <w:szCs w:val="28"/>
          <w:u w:val="single"/>
        </w:rPr>
      </w:pPr>
      <w:r w:rsidRPr="006F471C">
        <w:rPr>
          <w:rFonts w:ascii="TimesNewRomanPSMT" w:hAnsi="TimesNewRomanPSMT"/>
          <w:b/>
          <w:noProof/>
          <w:sz w:val="28"/>
          <w:szCs w:val="28"/>
          <w:u w:val="single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128132</wp:posOffset>
            </wp:positionH>
            <wp:positionV relativeFrom="paragraph">
              <wp:posOffset>-516807</wp:posOffset>
            </wp:positionV>
            <wp:extent cx="6429458" cy="2274073"/>
            <wp:effectExtent l="1905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2C96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p w:rsidR="006F471C" w:rsidRDefault="006F471C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6F471C" w:rsidRDefault="006F471C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6F471C" w:rsidRDefault="006F471C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6F471C" w:rsidRDefault="006F471C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6F471C" w:rsidRDefault="006F471C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6F471C" w:rsidRDefault="006F471C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6F471C" w:rsidRDefault="006F471C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BF2C96" w:rsidRDefault="00BF2C96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  <w:r w:rsidRPr="00A732F3">
        <w:rPr>
          <w:rFonts w:cstheme="minorHAnsi"/>
          <w:b/>
          <w:color w:val="201F24"/>
          <w:sz w:val="28"/>
          <w:szCs w:val="28"/>
        </w:rPr>
        <w:t>Consenso al trattamento dei dati personali degli alunni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  <w:r w:rsidRPr="00A732F3">
        <w:rPr>
          <w:rFonts w:cstheme="minorHAnsi"/>
          <w:b/>
          <w:color w:val="201F24"/>
          <w:sz w:val="28"/>
          <w:szCs w:val="28"/>
        </w:rPr>
        <w:t>e delle  loro famiglie valido per l'intero corso di studi</w:t>
      </w:r>
    </w:p>
    <w:p w:rsidR="00BF2C96" w:rsidRPr="00A732F3" w:rsidRDefault="00BF2C96" w:rsidP="00BF2C96">
      <w:pPr>
        <w:autoSpaceDE w:val="0"/>
        <w:autoSpaceDN w:val="0"/>
        <w:adjustRightInd w:val="0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313233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Il sottoscritto/a ____________________________</w:t>
      </w:r>
      <w:r>
        <w:rPr>
          <w:rFonts w:cstheme="minorHAnsi"/>
          <w:color w:val="201F24"/>
          <w:sz w:val="20"/>
          <w:szCs w:val="20"/>
        </w:rPr>
        <w:t>________________</w:t>
      </w:r>
      <w:r w:rsidRPr="00A732F3">
        <w:rPr>
          <w:rFonts w:cstheme="minorHAnsi"/>
          <w:color w:val="201F24"/>
          <w:sz w:val="20"/>
          <w:szCs w:val="20"/>
        </w:rPr>
        <w:t>_______________________________________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genitore/tutore dell'alunno ___________________________________</w:t>
      </w:r>
      <w:r>
        <w:rPr>
          <w:rFonts w:cstheme="minorHAnsi"/>
          <w:color w:val="201F24"/>
          <w:sz w:val="20"/>
          <w:szCs w:val="20"/>
        </w:rPr>
        <w:t>______________________</w:t>
      </w:r>
      <w:r w:rsidRPr="00A732F3">
        <w:rPr>
          <w:rFonts w:cstheme="minorHAnsi"/>
          <w:color w:val="201F24"/>
          <w:sz w:val="20"/>
          <w:szCs w:val="20"/>
        </w:rPr>
        <w:t>________________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dichiara di aver ricevuto e letto l'informativa di codesto Istituto. È consapevole che, in assenza del presente consenso, i propri dati p</w:t>
      </w:r>
      <w:r w:rsidRPr="00A732F3">
        <w:rPr>
          <w:rFonts w:cstheme="minorHAnsi"/>
          <w:color w:val="201F24"/>
          <w:sz w:val="20"/>
          <w:szCs w:val="20"/>
        </w:rPr>
        <w:t>o</w:t>
      </w:r>
      <w:r w:rsidRPr="00A732F3">
        <w:rPr>
          <w:rFonts w:cstheme="minorHAnsi"/>
          <w:color w:val="201F24"/>
          <w:sz w:val="20"/>
          <w:szCs w:val="20"/>
        </w:rPr>
        <w:t>tranno comunque essere oggetto di trattamento per la conclusione e l'esecuzione delle finalità proprie dell'istituzione scolastica, l'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>struzione e la formazione degli alunni e gli obblighi e le funzioni amministrative e contabili ad esse strumentali, incluse eventuali comunicazioni a terze parti per l'instaurazione di rapporti di lavoro di qualunque tipo, come stabilito dalle norme vigenti.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ESPRIME </w:t>
      </w:r>
      <w:r w:rsidRPr="00A732F3">
        <w:rPr>
          <w:rFonts w:cstheme="minorHAnsi"/>
          <w:color w:val="313233"/>
          <w:sz w:val="20"/>
          <w:szCs w:val="20"/>
        </w:rPr>
        <w:t xml:space="preserve">IL </w:t>
      </w:r>
      <w:r w:rsidRPr="00A732F3">
        <w:rPr>
          <w:rFonts w:cstheme="minorHAnsi"/>
          <w:color w:val="201F24"/>
          <w:sz w:val="20"/>
          <w:szCs w:val="20"/>
        </w:rPr>
        <w:t>CONSENSO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al trattamento ed alla comunicazione dei propri dati personali e del proprio figlio/a conferiti a codesta scuola, compresi quelli definiti </w:t>
      </w:r>
      <w:r w:rsidRPr="00A732F3">
        <w:rPr>
          <w:rFonts w:cstheme="minorHAnsi"/>
          <w:color w:val="313233"/>
          <w:sz w:val="20"/>
          <w:szCs w:val="20"/>
        </w:rPr>
        <w:t xml:space="preserve">'particolari' </w:t>
      </w:r>
      <w:r w:rsidRPr="00A732F3">
        <w:rPr>
          <w:rFonts w:cstheme="minorHAnsi"/>
          <w:color w:val="201F24"/>
          <w:sz w:val="20"/>
          <w:szCs w:val="20"/>
        </w:rPr>
        <w:t xml:space="preserve">dal 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R.E.</w:t>
      </w:r>
      <w:proofErr w:type="spellEnd"/>
      <w:r w:rsidRPr="00A732F3">
        <w:rPr>
          <w:rFonts w:cstheme="minorHAnsi"/>
          <w:color w:val="201F24"/>
          <w:sz w:val="20"/>
          <w:szCs w:val="20"/>
        </w:rPr>
        <w:t xml:space="preserve"> 679/2016, nei limiti </w:t>
      </w:r>
      <w:r w:rsidRPr="00A732F3">
        <w:rPr>
          <w:rFonts w:cstheme="minorHAnsi"/>
          <w:color w:val="313233"/>
          <w:sz w:val="20"/>
          <w:szCs w:val="20"/>
        </w:rPr>
        <w:t xml:space="preserve">e </w:t>
      </w:r>
      <w:r w:rsidRPr="00A732F3">
        <w:rPr>
          <w:rFonts w:cstheme="minorHAnsi"/>
          <w:color w:val="201F24"/>
          <w:sz w:val="20"/>
          <w:szCs w:val="20"/>
        </w:rPr>
        <w:t xml:space="preserve">per le finalità descritte nell'informativa. 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Dichiaro di aver effettuato la scelta nell’osservanza delle norme del codice civile in materia di responsabilità genitoriale (Art. 316 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co</w:t>
      </w:r>
      <w:proofErr w:type="spellEnd"/>
      <w:r w:rsidRPr="00A732F3">
        <w:rPr>
          <w:rFonts w:cstheme="minorHAnsi"/>
          <w:color w:val="201F24"/>
          <w:sz w:val="20"/>
          <w:szCs w:val="20"/>
        </w:rPr>
        <w:t>. 1, Art. 337-ter co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.3</w:t>
      </w:r>
      <w:proofErr w:type="spellEnd"/>
      <w:r w:rsidRPr="00A732F3">
        <w:rPr>
          <w:rFonts w:cstheme="minorHAnsi"/>
          <w:color w:val="201F24"/>
          <w:sz w:val="20"/>
          <w:szCs w:val="20"/>
        </w:rPr>
        <w:t>, Art. 337-quater co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.3</w:t>
      </w:r>
      <w:proofErr w:type="spellEnd"/>
      <w:r w:rsidRPr="00A732F3">
        <w:rPr>
          <w:rFonts w:cstheme="minorHAnsi"/>
          <w:color w:val="201F24"/>
          <w:sz w:val="20"/>
          <w:szCs w:val="20"/>
        </w:rPr>
        <w:t>)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1945"/>
        <w:gridCol w:w="2024"/>
        <w:gridCol w:w="2866"/>
      </w:tblGrid>
      <w:tr w:rsidR="00BF2C96" w:rsidRPr="00A732F3" w:rsidTr="00374F95">
        <w:tc>
          <w:tcPr>
            <w:tcW w:w="2943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945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F2C96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AUTORIZZA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 comunicare a privati o ad Enti Pubblici economici, anche per via telematica, i propri dati personali e quelli del proprio figlio/a d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 xml:space="preserve">versi da quelli particolari o giudiziari, pertinenti in relazione alle finalità istituzionali o ad attività ad esse strumentali. 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pStyle w:val="Normale1"/>
        <w:jc w:val="both"/>
        <w:rPr>
          <w:rFonts w:asciiTheme="minorHAnsi" w:hAnsiTheme="minorHAnsi" w:cstheme="minorHAnsi"/>
          <w:color w:val="313233"/>
          <w:sz w:val="20"/>
          <w:szCs w:val="20"/>
        </w:rPr>
      </w:pP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L'ISTITUTO </w:t>
      </w:r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”</w:t>
      </w: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 di </w:t>
      </w:r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Aprilia</w:t>
      </w:r>
      <w:r w:rsidRPr="00A732F3">
        <w:rPr>
          <w:rFonts w:asciiTheme="minorHAnsi" w:eastAsia="Calibri" w:hAnsiTheme="minorHAnsi" w:cstheme="minorHAnsi"/>
          <w:color w:val="FF0000"/>
          <w:sz w:val="20"/>
          <w:szCs w:val="20"/>
        </w:rPr>
        <w:t xml:space="preserve"> </w:t>
      </w: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 potrà comunicare tali dati </w:t>
      </w:r>
      <w:r w:rsidRPr="00A732F3">
        <w:rPr>
          <w:rFonts w:asciiTheme="minorHAnsi" w:hAnsiTheme="minorHAnsi" w:cstheme="minorHAnsi"/>
          <w:color w:val="313233"/>
          <w:sz w:val="20"/>
          <w:szCs w:val="20"/>
        </w:rPr>
        <w:t>a:</w:t>
      </w:r>
    </w:p>
    <w:p w:rsidR="00BF2C96" w:rsidRPr="00A732F3" w:rsidRDefault="00BF2C96" w:rsidP="00BF2C9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compagnie di assicurazioni con le quali siano stipulate polizze;</w:t>
      </w:r>
    </w:p>
    <w:p w:rsidR="00BF2C96" w:rsidRPr="00A732F3" w:rsidRDefault="00BF2C96" w:rsidP="00BF2C9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agenzie di viaggio, strutture alberghiere, enti gestori di fiere, musei, gallerie, monumenti, parchi</w:t>
      </w:r>
      <w:r w:rsidRPr="00A732F3">
        <w:rPr>
          <w:rFonts w:cstheme="minorHAnsi"/>
          <w:color w:val="B8B8B9"/>
          <w:sz w:val="20"/>
          <w:szCs w:val="20"/>
        </w:rPr>
        <w:t>-</w:t>
      </w:r>
      <w:r w:rsidRPr="00A732F3">
        <w:rPr>
          <w:rFonts w:cstheme="minorHAnsi"/>
          <w:color w:val="201F24"/>
          <w:sz w:val="20"/>
          <w:szCs w:val="20"/>
        </w:rPr>
        <w:t>in occasione di visite gu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>date e viaggi di istruzione;</w:t>
      </w:r>
    </w:p>
    <w:p w:rsidR="00BF2C96" w:rsidRPr="00A732F3" w:rsidRDefault="00BF2C96" w:rsidP="00BF2C9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compagnie teatrali, enti accreditati anche per corsi di aggiornamento in occasione di spettacoli, manifestazioni o attività che coinvolgano gli allievi e il personale della scuola;</w:t>
      </w:r>
    </w:p>
    <w:p w:rsidR="00BF2C96" w:rsidRPr="00A732F3" w:rsidRDefault="00BF2C96" w:rsidP="00BF2C9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enti privati o pubblici per partecipazioni a eventi, manifestazioni, concorsi o premi cui codesto Istituto deciderà di aderire. Tali dati potranno successivamente essere utilizzati solo per le predette finalità.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F2C96" w:rsidRPr="00A732F3" w:rsidTr="00374F95">
        <w:tc>
          <w:tcPr>
            <w:tcW w:w="3085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F2C96" w:rsidRPr="00A732F3" w:rsidRDefault="00BF2C96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F2C96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Nel caso si verifichino infortuni, si esprime il consenso a comunicare o trasmettere anche per via telematica a Compagnie di Assic</w:t>
      </w:r>
      <w:r w:rsidRPr="00A732F3">
        <w:rPr>
          <w:rFonts w:cstheme="minorHAnsi"/>
          <w:color w:val="201F24"/>
          <w:sz w:val="20"/>
          <w:szCs w:val="20"/>
        </w:rPr>
        <w:t>u</w:t>
      </w:r>
      <w:r w:rsidRPr="00A732F3">
        <w:rPr>
          <w:rFonts w:cstheme="minorHAnsi"/>
          <w:color w:val="201F24"/>
          <w:sz w:val="20"/>
          <w:szCs w:val="20"/>
        </w:rPr>
        <w:t>razione ed agli Enti preposti i dati personali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anche di natura sensibile, per gli adempimenti del caso. Tali dati potranno successiv</w:t>
      </w:r>
      <w:r w:rsidRPr="00A732F3">
        <w:rPr>
          <w:rFonts w:cstheme="minorHAnsi"/>
          <w:color w:val="201F24"/>
          <w:sz w:val="20"/>
          <w:szCs w:val="20"/>
        </w:rPr>
        <w:t>a</w:t>
      </w:r>
      <w:r w:rsidRPr="00A732F3">
        <w:rPr>
          <w:rFonts w:cstheme="minorHAnsi"/>
          <w:color w:val="201F24"/>
          <w:sz w:val="20"/>
          <w:szCs w:val="20"/>
        </w:rPr>
        <w:t>mente essere utilizzati solo per le predette finalità.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F2C96" w:rsidRPr="00A732F3" w:rsidTr="00374F95">
        <w:tc>
          <w:tcPr>
            <w:tcW w:w="3085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alla divulgazione dei dati personali e delle immagini di cui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entrerà in possesso durante lo svolgimento di progetti scolastici (film, libri, raccolte, ecc.) in occasione della partecipazione a concorsi o per la realizzazione di manifestazioni pubbliche, previa autorizzazione del Dirigente Scolastico.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F2C96" w:rsidRPr="00A732F3" w:rsidTr="00374F95">
        <w:tc>
          <w:tcPr>
            <w:tcW w:w="3085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F2C96" w:rsidRPr="00A732F3" w:rsidRDefault="00BF2C96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all’eventuale pubblicazione di opere ed elaborati del proprio figlio/a, nonché delle immagini e </w:t>
      </w:r>
      <w:r w:rsidRPr="00A732F3">
        <w:rPr>
          <w:rFonts w:cstheme="minorHAnsi"/>
          <w:color w:val="383839"/>
          <w:sz w:val="20"/>
          <w:szCs w:val="20"/>
        </w:rPr>
        <w:t xml:space="preserve">dei </w:t>
      </w:r>
      <w:r w:rsidRPr="00A732F3">
        <w:rPr>
          <w:rFonts w:cstheme="minorHAnsi"/>
          <w:color w:val="201F24"/>
          <w:sz w:val="20"/>
          <w:szCs w:val="20"/>
        </w:rPr>
        <w:t xml:space="preserve">video di cui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entrerà in possesso, sul sito web istituzionale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su blog e su altri portali telematici propri di questa Istituzione scolastica o su piattaforme social. L'eventuale pubblicazione è comunque soggetta alle norme vigenti sulla riserv</w:t>
      </w:r>
      <w:r w:rsidRPr="00A732F3">
        <w:rPr>
          <w:rFonts w:cstheme="minorHAnsi"/>
          <w:color w:val="201F24"/>
          <w:sz w:val="20"/>
          <w:szCs w:val="20"/>
        </w:rPr>
        <w:t>a</w:t>
      </w:r>
      <w:r w:rsidRPr="00A732F3">
        <w:rPr>
          <w:rFonts w:cstheme="minorHAnsi"/>
          <w:color w:val="201F24"/>
          <w:sz w:val="20"/>
          <w:szCs w:val="20"/>
        </w:rPr>
        <w:t>tezza dei dati personali.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F2C96" w:rsidRPr="00A732F3" w:rsidTr="00374F95">
        <w:tc>
          <w:tcPr>
            <w:tcW w:w="3085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F2C96" w:rsidRPr="00A732F3" w:rsidRDefault="00BF2C96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alla divulgazione di immagini riportanti i volti degli alunni dell'ISTITUTO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presso emittenti televisive o giornali riprese nel corso di manifestazioni svolte sia all'interno che all'esterno della scuola.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F2C96" w:rsidRPr="00A732F3" w:rsidTr="00374F95">
        <w:tc>
          <w:tcPr>
            <w:tcW w:w="3085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F2C96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383839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Si esprime il consenso alla comunicazione a privati o enti pubblici economici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anche per via telematica, di dati personali relativi al proprio figlio/a inerenti intolleranze alimentari o patologie necessarie per garantire il corretto utilizzo della mensa scolastica</w:t>
      </w:r>
      <w:r w:rsidRPr="00A732F3">
        <w:rPr>
          <w:rFonts w:cstheme="minorHAnsi"/>
          <w:color w:val="383839"/>
          <w:sz w:val="20"/>
          <w:szCs w:val="20"/>
        </w:rPr>
        <w:t xml:space="preserve">. </w:t>
      </w:r>
      <w:r w:rsidRPr="00A732F3">
        <w:rPr>
          <w:rFonts w:cstheme="minorHAnsi"/>
          <w:color w:val="201F24"/>
          <w:sz w:val="20"/>
          <w:szCs w:val="20"/>
        </w:rPr>
        <w:t>Tali dati potranno successivamente essere utilizzati solo per le predette finalità</w:t>
      </w:r>
      <w:r w:rsidRPr="00A732F3">
        <w:rPr>
          <w:rFonts w:cstheme="minorHAnsi"/>
          <w:color w:val="383839"/>
          <w:sz w:val="20"/>
          <w:szCs w:val="20"/>
        </w:rPr>
        <w:t>.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383839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F2C96" w:rsidRPr="00A732F3" w:rsidTr="00374F95">
        <w:tc>
          <w:tcPr>
            <w:tcW w:w="3085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4E4E4E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Si esprime il consenso a</w:t>
      </w:r>
      <w:bookmarkStart w:id="0" w:name="_GoBack"/>
      <w:bookmarkEnd w:id="0"/>
      <w:r w:rsidRPr="00A732F3">
        <w:rPr>
          <w:rFonts w:cstheme="minorHAnsi"/>
          <w:color w:val="201F24"/>
          <w:sz w:val="20"/>
          <w:szCs w:val="20"/>
        </w:rPr>
        <w:t>lla conservazione del materiale didattico prodotto e realizzato dal proprio figlio/a, al materiale fotografico e video che documenti attività scolastiche cui il proprio figlio/a ha partecipato, a scopo di documentazione storico-statistica o di prop</w:t>
      </w:r>
      <w:r w:rsidRPr="00A732F3">
        <w:rPr>
          <w:rFonts w:cstheme="minorHAnsi"/>
          <w:color w:val="201F24"/>
          <w:sz w:val="20"/>
          <w:szCs w:val="20"/>
        </w:rPr>
        <w:t>a</w:t>
      </w:r>
      <w:r w:rsidRPr="00A732F3">
        <w:rPr>
          <w:rFonts w:cstheme="minorHAnsi"/>
          <w:color w:val="201F24"/>
          <w:sz w:val="20"/>
          <w:szCs w:val="20"/>
        </w:rPr>
        <w:t>ganda anche dopo il termine degli studi</w:t>
      </w:r>
      <w:r w:rsidRPr="00A732F3">
        <w:rPr>
          <w:rFonts w:cstheme="minorHAnsi"/>
          <w:color w:val="B0B0B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presso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ovvero dopo un eventuale trasferimento ad altro ISTITUTO con esplicito divieto alla diffusione di dati sensibili</w:t>
      </w:r>
      <w:r w:rsidRPr="00A732F3">
        <w:rPr>
          <w:rFonts w:cstheme="minorHAnsi"/>
          <w:color w:val="4E4E4E"/>
          <w:sz w:val="20"/>
          <w:szCs w:val="20"/>
        </w:rPr>
        <w:t>.</w:t>
      </w:r>
    </w:p>
    <w:p w:rsidR="00BF2C96" w:rsidRPr="00A732F3" w:rsidRDefault="00BF2C96" w:rsidP="00BF2C96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F2C96" w:rsidRPr="00A732F3" w:rsidRDefault="00BF2C96" w:rsidP="00BF2C96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F2C96" w:rsidRPr="00A732F3" w:rsidTr="00374F95">
        <w:tc>
          <w:tcPr>
            <w:tcW w:w="3085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F2C96" w:rsidRPr="00A732F3" w:rsidRDefault="00BF2C96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F2C96" w:rsidRPr="00A732F3" w:rsidRDefault="00BF2C96" w:rsidP="00BF2C96">
      <w:pPr>
        <w:jc w:val="both"/>
        <w:rPr>
          <w:rFonts w:cstheme="minorHAnsi"/>
          <w:sz w:val="20"/>
          <w:szCs w:val="20"/>
        </w:rPr>
      </w:pPr>
    </w:p>
    <w:p w:rsidR="00BF2C96" w:rsidRPr="0020658C" w:rsidRDefault="00BF2C96" w:rsidP="0020658C">
      <w:pPr>
        <w:rPr>
          <w:rFonts w:ascii="TimesNewRomanPSMT" w:hAnsi="TimesNewRomanPSMT"/>
          <w:b/>
          <w:sz w:val="28"/>
          <w:szCs w:val="28"/>
          <w:u w:val="single"/>
        </w:rPr>
      </w:pPr>
    </w:p>
    <w:sectPr w:rsidR="00BF2C96" w:rsidRPr="0020658C" w:rsidSect="002E0634">
      <w:pgSz w:w="11907" w:h="16840" w:code="9"/>
      <w:pgMar w:top="567" w:right="624" w:bottom="1134" w:left="567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14B0C"/>
    <w:multiLevelType w:val="hybridMultilevel"/>
    <w:tmpl w:val="C02CCA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03275"/>
    <w:multiLevelType w:val="hybridMultilevel"/>
    <w:tmpl w:val="F5C04736"/>
    <w:lvl w:ilvl="0" w:tplc="60F4EF86">
      <w:start w:val="1"/>
      <w:numFmt w:val="lowerLetter"/>
      <w:lvlText w:val="%1."/>
      <w:lvlJc w:val="left"/>
      <w:pPr>
        <w:ind w:left="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E4956"/>
    <w:multiLevelType w:val="hybridMultilevel"/>
    <w:tmpl w:val="78189D32"/>
    <w:lvl w:ilvl="0" w:tplc="60F4EF86">
      <w:start w:val="1"/>
      <w:numFmt w:val="lowerLetter"/>
      <w:lvlText w:val="%1."/>
      <w:lvlJc w:val="left"/>
      <w:pPr>
        <w:ind w:left="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31" w:hanging="360"/>
      </w:pPr>
    </w:lvl>
    <w:lvl w:ilvl="2" w:tplc="0410001B" w:tentative="1">
      <w:start w:val="1"/>
      <w:numFmt w:val="lowerRoman"/>
      <w:lvlText w:val="%3."/>
      <w:lvlJc w:val="right"/>
      <w:pPr>
        <w:ind w:left="1451" w:hanging="180"/>
      </w:pPr>
    </w:lvl>
    <w:lvl w:ilvl="3" w:tplc="0410000F" w:tentative="1">
      <w:start w:val="1"/>
      <w:numFmt w:val="decimal"/>
      <w:lvlText w:val="%4."/>
      <w:lvlJc w:val="left"/>
      <w:pPr>
        <w:ind w:left="2171" w:hanging="360"/>
      </w:pPr>
    </w:lvl>
    <w:lvl w:ilvl="4" w:tplc="04100019" w:tentative="1">
      <w:start w:val="1"/>
      <w:numFmt w:val="lowerLetter"/>
      <w:lvlText w:val="%5."/>
      <w:lvlJc w:val="left"/>
      <w:pPr>
        <w:ind w:left="2891" w:hanging="360"/>
      </w:pPr>
    </w:lvl>
    <w:lvl w:ilvl="5" w:tplc="0410001B" w:tentative="1">
      <w:start w:val="1"/>
      <w:numFmt w:val="lowerRoman"/>
      <w:lvlText w:val="%6."/>
      <w:lvlJc w:val="right"/>
      <w:pPr>
        <w:ind w:left="3611" w:hanging="180"/>
      </w:pPr>
    </w:lvl>
    <w:lvl w:ilvl="6" w:tplc="0410000F" w:tentative="1">
      <w:start w:val="1"/>
      <w:numFmt w:val="decimal"/>
      <w:lvlText w:val="%7."/>
      <w:lvlJc w:val="left"/>
      <w:pPr>
        <w:ind w:left="4331" w:hanging="360"/>
      </w:pPr>
    </w:lvl>
    <w:lvl w:ilvl="7" w:tplc="04100019" w:tentative="1">
      <w:start w:val="1"/>
      <w:numFmt w:val="lowerLetter"/>
      <w:lvlText w:val="%8."/>
      <w:lvlJc w:val="left"/>
      <w:pPr>
        <w:ind w:left="5051" w:hanging="360"/>
      </w:pPr>
    </w:lvl>
    <w:lvl w:ilvl="8" w:tplc="0410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58FE4737"/>
    <w:multiLevelType w:val="hybridMultilevel"/>
    <w:tmpl w:val="D6A04938"/>
    <w:lvl w:ilvl="0" w:tplc="32F2D8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445DF4"/>
    <w:multiLevelType w:val="hybridMultilevel"/>
    <w:tmpl w:val="2264D5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B5B25"/>
    <w:multiLevelType w:val="hybridMultilevel"/>
    <w:tmpl w:val="D9B20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5437D"/>
    <w:multiLevelType w:val="hybridMultilevel"/>
    <w:tmpl w:val="C4D6F4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C72840"/>
    <w:multiLevelType w:val="hybridMultilevel"/>
    <w:tmpl w:val="C5BE94E6"/>
    <w:lvl w:ilvl="0" w:tplc="60F4EF86">
      <w:start w:val="1"/>
      <w:numFmt w:val="lowerLetter"/>
      <w:lvlText w:val="%1."/>
      <w:lvlJc w:val="left"/>
      <w:pPr>
        <w:ind w:left="-27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3BB20B4"/>
    <w:multiLevelType w:val="hybridMultilevel"/>
    <w:tmpl w:val="A2C86760"/>
    <w:lvl w:ilvl="0" w:tplc="60F4EF86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C0A6F71"/>
    <w:multiLevelType w:val="hybridMultilevel"/>
    <w:tmpl w:val="415CD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600FBE"/>
    <w:multiLevelType w:val="hybridMultilevel"/>
    <w:tmpl w:val="25104A20"/>
    <w:lvl w:ilvl="0" w:tplc="60F4EF86">
      <w:start w:val="1"/>
      <w:numFmt w:val="lowerLetter"/>
      <w:lvlText w:val="%1."/>
      <w:lvlJc w:val="left"/>
      <w:pPr>
        <w:ind w:left="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attachedTemplate r:id="rId1"/>
  <w:stylePaneFormatFilter w:val="3F01"/>
  <w:defaultTabStop w:val="708"/>
  <w:autoHyphenation/>
  <w:hyphenationZone w:val="142"/>
  <w:doNotHyphenateCaps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/>
  <w:rsids>
    <w:rsidRoot w:val="0042527D"/>
    <w:rsid w:val="00005AE8"/>
    <w:rsid w:val="00076774"/>
    <w:rsid w:val="000A1C55"/>
    <w:rsid w:val="000E0C8B"/>
    <w:rsid w:val="00176968"/>
    <w:rsid w:val="001B5B66"/>
    <w:rsid w:val="0020658C"/>
    <w:rsid w:val="00255EAB"/>
    <w:rsid w:val="002A0438"/>
    <w:rsid w:val="002B15B2"/>
    <w:rsid w:val="002B62CE"/>
    <w:rsid w:val="002D1ADE"/>
    <w:rsid w:val="002D64BC"/>
    <w:rsid w:val="002E04E8"/>
    <w:rsid w:val="002E0634"/>
    <w:rsid w:val="00313DB3"/>
    <w:rsid w:val="0031532C"/>
    <w:rsid w:val="00316412"/>
    <w:rsid w:val="003318DF"/>
    <w:rsid w:val="003B1F97"/>
    <w:rsid w:val="003C455F"/>
    <w:rsid w:val="003D4998"/>
    <w:rsid w:val="00416F0F"/>
    <w:rsid w:val="0042527D"/>
    <w:rsid w:val="004267DF"/>
    <w:rsid w:val="004825B9"/>
    <w:rsid w:val="004932B7"/>
    <w:rsid w:val="004C0ED7"/>
    <w:rsid w:val="004C5C33"/>
    <w:rsid w:val="004E1C24"/>
    <w:rsid w:val="00507891"/>
    <w:rsid w:val="0052672D"/>
    <w:rsid w:val="00526746"/>
    <w:rsid w:val="005422BD"/>
    <w:rsid w:val="00581794"/>
    <w:rsid w:val="005B747B"/>
    <w:rsid w:val="005B76F5"/>
    <w:rsid w:val="00653535"/>
    <w:rsid w:val="006618B9"/>
    <w:rsid w:val="00661DA6"/>
    <w:rsid w:val="00682892"/>
    <w:rsid w:val="006A46F0"/>
    <w:rsid w:val="006D5D67"/>
    <w:rsid w:val="006F471C"/>
    <w:rsid w:val="007142B4"/>
    <w:rsid w:val="00720E2E"/>
    <w:rsid w:val="00727AE7"/>
    <w:rsid w:val="0075753C"/>
    <w:rsid w:val="0076416C"/>
    <w:rsid w:val="00781373"/>
    <w:rsid w:val="007A138B"/>
    <w:rsid w:val="007D0A88"/>
    <w:rsid w:val="007D0FDE"/>
    <w:rsid w:val="00804E3D"/>
    <w:rsid w:val="008118F4"/>
    <w:rsid w:val="008162E3"/>
    <w:rsid w:val="008525CC"/>
    <w:rsid w:val="00864A57"/>
    <w:rsid w:val="008A518E"/>
    <w:rsid w:val="008B4FB0"/>
    <w:rsid w:val="008D1F70"/>
    <w:rsid w:val="008E22CF"/>
    <w:rsid w:val="008E594F"/>
    <w:rsid w:val="0091167C"/>
    <w:rsid w:val="0094760A"/>
    <w:rsid w:val="009978D8"/>
    <w:rsid w:val="009B480E"/>
    <w:rsid w:val="009E18B6"/>
    <w:rsid w:val="00A3787F"/>
    <w:rsid w:val="00A40F29"/>
    <w:rsid w:val="00A45048"/>
    <w:rsid w:val="00A60B69"/>
    <w:rsid w:val="00A65ACD"/>
    <w:rsid w:val="00A77F66"/>
    <w:rsid w:val="00A919C3"/>
    <w:rsid w:val="00AF41D2"/>
    <w:rsid w:val="00B267FB"/>
    <w:rsid w:val="00B5019C"/>
    <w:rsid w:val="00B74B1D"/>
    <w:rsid w:val="00B934F1"/>
    <w:rsid w:val="00BA124E"/>
    <w:rsid w:val="00BA3784"/>
    <w:rsid w:val="00BA472E"/>
    <w:rsid w:val="00BD4449"/>
    <w:rsid w:val="00BD4A83"/>
    <w:rsid w:val="00BD5B97"/>
    <w:rsid w:val="00BF2C96"/>
    <w:rsid w:val="00BF687B"/>
    <w:rsid w:val="00C44219"/>
    <w:rsid w:val="00C44FAD"/>
    <w:rsid w:val="00C62C28"/>
    <w:rsid w:val="00C65FA5"/>
    <w:rsid w:val="00C73C14"/>
    <w:rsid w:val="00C76EAB"/>
    <w:rsid w:val="00C869D5"/>
    <w:rsid w:val="00C9642B"/>
    <w:rsid w:val="00CC08D9"/>
    <w:rsid w:val="00CC5B2D"/>
    <w:rsid w:val="00CE79CE"/>
    <w:rsid w:val="00D45AFC"/>
    <w:rsid w:val="00D6400D"/>
    <w:rsid w:val="00D645B7"/>
    <w:rsid w:val="00D67E6D"/>
    <w:rsid w:val="00D75926"/>
    <w:rsid w:val="00D9040B"/>
    <w:rsid w:val="00DE0325"/>
    <w:rsid w:val="00DE066F"/>
    <w:rsid w:val="00DF5F62"/>
    <w:rsid w:val="00E46D34"/>
    <w:rsid w:val="00E6541C"/>
    <w:rsid w:val="00E65C4E"/>
    <w:rsid w:val="00E73F92"/>
    <w:rsid w:val="00E94FBD"/>
    <w:rsid w:val="00E97992"/>
    <w:rsid w:val="00EB0FB9"/>
    <w:rsid w:val="00EC6A53"/>
    <w:rsid w:val="00FA029F"/>
    <w:rsid w:val="00FB1448"/>
    <w:rsid w:val="00FB23A5"/>
    <w:rsid w:val="00FD6D16"/>
    <w:rsid w:val="00FE7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61DA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7677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rsid w:val="00076774"/>
    <w:rPr>
      <w:color w:val="0000FF"/>
      <w:u w:val="single"/>
    </w:rPr>
  </w:style>
  <w:style w:type="paragraph" w:styleId="Testofumetto">
    <w:name w:val="Balloon Text"/>
    <w:basedOn w:val="Normale"/>
    <w:semiHidden/>
    <w:rsid w:val="0007677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E0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FE7237"/>
    <w:pPr>
      <w:spacing w:after="200" w:line="120" w:lineRule="auto"/>
      <w:ind w:left="720" w:right="-51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BF2C96"/>
    <w:pPr>
      <w:widowControl w:val="0"/>
    </w:pPr>
    <w:rPr>
      <w:rFonts w:ascii="Verdana" w:eastAsia="Verdana" w:hAnsi="Verdana" w:cs="Verdan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va\Desktop\Carta%20intestata%20B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74A16-8924-4D78-B5CC-18D77E7E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128</TotalTime>
  <Pages>1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scuola dell’ Infanzia</vt:lpstr>
    </vt:vector>
  </TitlesOfParts>
  <Company/>
  <LinksUpToDate>false</LinksUpToDate>
  <CharactersWithSpaces>13921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scuola dell’ Infanzia</dc:title>
  <dc:creator>scuola</dc:creator>
  <cp:lastModifiedBy>m.rota</cp:lastModifiedBy>
  <cp:revision>30</cp:revision>
  <cp:lastPrinted>2024-01-05T09:11:00Z</cp:lastPrinted>
  <dcterms:created xsi:type="dcterms:W3CDTF">2018-12-03T08:29:00Z</dcterms:created>
  <dcterms:modified xsi:type="dcterms:W3CDTF">2024-12-12T08:05:00Z</dcterms:modified>
</cp:coreProperties>
</file>