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5D39E6" w:rsidRDefault="00F14A37" w:rsidP="00845686">
      <w:pPr>
        <w:pStyle w:val="Titolo5"/>
        <w:rPr>
          <w:rFonts w:ascii="Arial" w:hAnsi="Arial" w:cs="Arial"/>
          <w:sz w:val="32"/>
          <w:szCs w:val="32"/>
        </w:rPr>
      </w:pPr>
      <w:r w:rsidRPr="00F14A37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6247863" cy="1757493"/>
            <wp:effectExtent l="19050" t="0" r="537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05" cy="176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9E6" w:rsidRDefault="005D39E6" w:rsidP="00845686">
      <w:pPr>
        <w:pStyle w:val="Titolo5"/>
        <w:rPr>
          <w:rFonts w:ascii="Arial" w:hAnsi="Arial" w:cs="Arial"/>
          <w:sz w:val="32"/>
          <w:szCs w:val="32"/>
        </w:rPr>
      </w:pPr>
    </w:p>
    <w:p w:rsidR="00845686" w:rsidRPr="00124A68" w:rsidRDefault="00845686" w:rsidP="00845686">
      <w:pPr>
        <w:pStyle w:val="Titolo5"/>
        <w:rPr>
          <w:rFonts w:ascii="Arial" w:hAnsi="Arial" w:cs="Arial"/>
          <w:sz w:val="32"/>
          <w:szCs w:val="32"/>
        </w:rPr>
      </w:pPr>
      <w:r w:rsidRPr="00124A68">
        <w:rPr>
          <w:rFonts w:ascii="Arial" w:hAnsi="Arial" w:cs="Arial"/>
          <w:sz w:val="32"/>
          <w:szCs w:val="32"/>
        </w:rPr>
        <w:t>Scheda di nuova adozione del libro di testo</w:t>
      </w:r>
    </w:p>
    <w:p w:rsidR="00845686" w:rsidRDefault="00845686" w:rsidP="00845686">
      <w:pPr>
        <w:jc w:val="center"/>
        <w:rPr>
          <w:sz w:val="18"/>
        </w:rPr>
      </w:pPr>
    </w:p>
    <w:p w:rsidR="00845686" w:rsidRDefault="00845686" w:rsidP="00845686">
      <w:pPr>
        <w:jc w:val="center"/>
        <w:rPr>
          <w:sz w:val="18"/>
        </w:rPr>
      </w:pPr>
    </w:p>
    <w:p w:rsidR="00845686" w:rsidRDefault="00845686" w:rsidP="00845686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Il</w:t>
      </w:r>
      <w:r w:rsidR="00F14A37">
        <w:rPr>
          <w:rFonts w:ascii="Arial" w:hAnsi="Arial" w:cs="Arial"/>
          <w:sz w:val="32"/>
        </w:rPr>
        <w:t>/la</w:t>
      </w:r>
      <w:r>
        <w:rPr>
          <w:rFonts w:ascii="Arial" w:hAnsi="Arial" w:cs="Arial"/>
          <w:sz w:val="32"/>
        </w:rPr>
        <w:t xml:space="preserve"> sottoscritto</w:t>
      </w:r>
      <w:r w:rsidR="00F14A37">
        <w:rPr>
          <w:rFonts w:ascii="Arial" w:hAnsi="Arial" w:cs="Arial"/>
          <w:sz w:val="32"/>
        </w:rPr>
        <w:t>/a</w:t>
      </w:r>
      <w:r>
        <w:rPr>
          <w:rFonts w:ascii="Arial" w:hAnsi="Arial" w:cs="Arial"/>
          <w:sz w:val="32"/>
        </w:rPr>
        <w:t xml:space="preserve"> …………………………………………………………….</w:t>
      </w:r>
    </w:p>
    <w:p w:rsidR="00845686" w:rsidRDefault="00845686" w:rsidP="00845686">
      <w:pPr>
        <w:rPr>
          <w:rFonts w:ascii="Arial" w:hAnsi="Arial" w:cs="Arial"/>
          <w:sz w:val="32"/>
        </w:rPr>
      </w:pPr>
    </w:p>
    <w:p w:rsidR="008D342C" w:rsidRDefault="00B3682F" w:rsidP="008D342C">
      <w:pPr>
        <w:jc w:val="center"/>
        <w:rPr>
          <w:rFonts w:ascii="Arial" w:hAnsi="Arial" w:cs="Arial"/>
          <w:i/>
          <w:iCs/>
          <w:sz w:val="32"/>
        </w:rPr>
      </w:pPr>
      <w:r>
        <w:rPr>
          <w:rFonts w:ascii="Arial" w:hAnsi="Arial" w:cs="Arial"/>
          <w:i/>
          <w:iCs/>
          <w:sz w:val="32"/>
        </w:rPr>
        <w:t xml:space="preserve">NUOVE ADOZIONI LIBRI DI TESTO PER LA CLASSI PRIME </w:t>
      </w:r>
    </w:p>
    <w:p w:rsidR="00845686" w:rsidRDefault="00845686" w:rsidP="008D342C">
      <w:pPr>
        <w:jc w:val="center"/>
        <w:rPr>
          <w:rFonts w:ascii="Arial" w:hAnsi="Arial" w:cs="Arial"/>
          <w:i/>
          <w:iCs/>
          <w:sz w:val="32"/>
        </w:rPr>
      </w:pPr>
      <w:r w:rsidRPr="008D342C">
        <w:rPr>
          <w:rFonts w:ascii="Arial" w:hAnsi="Arial" w:cs="Arial"/>
          <w:i/>
          <w:iCs/>
        </w:rPr>
        <w:t>PER L’ANNO SCOLASTICO</w:t>
      </w:r>
      <w:r>
        <w:rPr>
          <w:rFonts w:ascii="Arial" w:hAnsi="Arial" w:cs="Arial"/>
          <w:i/>
          <w:iCs/>
          <w:sz w:val="32"/>
        </w:rPr>
        <w:t xml:space="preserve"> </w:t>
      </w:r>
      <w:r w:rsidR="008D342C">
        <w:rPr>
          <w:rFonts w:ascii="Arial" w:hAnsi="Arial" w:cs="Arial"/>
          <w:i/>
          <w:iCs/>
          <w:sz w:val="32"/>
        </w:rPr>
        <w:t>20</w:t>
      </w:r>
      <w:r w:rsidR="00F14A37">
        <w:rPr>
          <w:rFonts w:ascii="Arial" w:hAnsi="Arial" w:cs="Arial"/>
          <w:i/>
          <w:iCs/>
          <w:sz w:val="32"/>
        </w:rPr>
        <w:t>25/26</w:t>
      </w:r>
    </w:p>
    <w:p w:rsidR="008D342C" w:rsidRDefault="008D342C" w:rsidP="00845686">
      <w:pPr>
        <w:rPr>
          <w:rFonts w:ascii="Arial" w:hAnsi="Arial" w:cs="Arial"/>
          <w:sz w:val="32"/>
        </w:rPr>
      </w:pPr>
    </w:p>
    <w:p w:rsidR="00845686" w:rsidRDefault="00845686" w:rsidP="00845686">
      <w:pPr>
        <w:pStyle w:val="Titolo6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IL SEGUENTE LIBRO DI  TESTO</w:t>
      </w:r>
    </w:p>
    <w:p w:rsidR="00845686" w:rsidRDefault="00845686" w:rsidP="00845686"/>
    <w:p w:rsidR="00845686" w:rsidRDefault="00845686" w:rsidP="00845686">
      <w:pPr>
        <w:tabs>
          <w:tab w:val="left" w:pos="4287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PER </w:t>
      </w:r>
      <w:smartTag w:uri="urn:schemas-microsoft-com:office:smarttags" w:element="PersonName">
        <w:smartTagPr>
          <w:attr w:name="ProductID" w:val="LA CLASSE"/>
        </w:smartTagPr>
        <w:r>
          <w:rPr>
            <w:rFonts w:ascii="Arial" w:hAnsi="Arial" w:cs="Arial"/>
            <w:sz w:val="28"/>
          </w:rPr>
          <w:t>LA CLASSE</w:t>
        </w:r>
      </w:smartTag>
      <w:r>
        <w:rPr>
          <w:rFonts w:ascii="Arial" w:hAnsi="Arial" w:cs="Arial"/>
          <w:sz w:val="28"/>
        </w:rPr>
        <w:t xml:space="preserve"> ……………….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MATERIA ………………………………………………………………………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TITOLO …………………………………………………………………………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AUTORE ……………………………………………………………………….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VOLUME O TOMO ……………………………………………………………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EDITORE .………………………………………………………………………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COSTO  € 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6B27D6" w:rsidP="0084568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CODICE  ISBN    </w:t>
      </w:r>
      <w:r w:rsidR="00845686">
        <w:rPr>
          <w:rFonts w:ascii="Arial" w:hAnsi="Arial" w:cs="Arial"/>
          <w:sz w:val="28"/>
        </w:rPr>
        <w:t>………………………………………………</w:t>
      </w:r>
    </w:p>
    <w:p w:rsidR="00845686" w:rsidRDefault="00845686" w:rsidP="00845686">
      <w:pPr>
        <w:rPr>
          <w:rFonts w:ascii="Arial" w:hAnsi="Arial" w:cs="Arial"/>
          <w:sz w:val="28"/>
        </w:rPr>
      </w:pP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  <w:sz w:val="28"/>
        </w:rPr>
        <w:t xml:space="preserve">- Si allega alla presente la relazione sulla nuova adozione </w:t>
      </w: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  <w:sz w:val="28"/>
        </w:rPr>
      </w:pPr>
    </w:p>
    <w:p w:rsidR="00845686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  <w:r w:rsidRPr="001B1F20">
        <w:rPr>
          <w:rFonts w:ascii="Arial" w:hAnsi="Arial" w:cs="Arial"/>
          <w:caps w:val="0"/>
          <w:szCs w:val="24"/>
        </w:rPr>
        <w:t>Aprilia, ………………….</w:t>
      </w:r>
    </w:p>
    <w:p w:rsidR="00845686" w:rsidRPr="001B1F20" w:rsidRDefault="00845686" w:rsidP="00845686">
      <w:pPr>
        <w:pStyle w:val="Corpodeltesto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 w:val="20"/>
        </w:rPr>
        <w:t>FIRMA DEL DOCENTE</w:t>
      </w:r>
    </w:p>
    <w:p w:rsidR="00845686" w:rsidRPr="001B1F20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</w:p>
    <w:p w:rsidR="00845686" w:rsidRPr="001B1F20" w:rsidRDefault="00845686" w:rsidP="00845686">
      <w:pPr>
        <w:pStyle w:val="Corpodeltesto"/>
        <w:jc w:val="both"/>
        <w:rPr>
          <w:rFonts w:ascii="Arial" w:hAnsi="Arial" w:cs="Arial"/>
          <w:caps w:val="0"/>
          <w:szCs w:val="24"/>
        </w:rPr>
      </w:pP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 w:rsidRPr="001B1F20"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</w:r>
      <w:r>
        <w:rPr>
          <w:rFonts w:ascii="Arial" w:hAnsi="Arial" w:cs="Arial"/>
          <w:caps w:val="0"/>
          <w:szCs w:val="24"/>
        </w:rPr>
        <w:tab/>
        <w:t xml:space="preserve">      …..…………………………</w:t>
      </w:r>
    </w:p>
    <w:p w:rsidR="0052672D" w:rsidRDefault="0052672D" w:rsidP="00076774">
      <w:pPr>
        <w:ind w:left="7080"/>
        <w:jc w:val="center"/>
        <w:rPr>
          <w:rFonts w:ascii="Arial" w:hAnsi="Arial" w:cs="Arial"/>
          <w:i/>
          <w:sz w:val="22"/>
          <w:szCs w:val="22"/>
        </w:rPr>
      </w:pPr>
    </w:p>
    <w:sectPr w:rsidR="0052672D" w:rsidSect="009C6706">
      <w:pgSz w:w="11907" w:h="16840" w:code="9"/>
      <w:pgMar w:top="720" w:right="720" w:bottom="720" w:left="720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attachedTemplate r:id="rId1"/>
  <w:stylePaneFormatFilter w:val="3F01"/>
  <w:defaultTabStop w:val="708"/>
  <w:hyphenationZone w:val="283"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845686"/>
    <w:rsid w:val="0002334E"/>
    <w:rsid w:val="00076774"/>
    <w:rsid w:val="00181161"/>
    <w:rsid w:val="002B3E64"/>
    <w:rsid w:val="003250A4"/>
    <w:rsid w:val="00416F0F"/>
    <w:rsid w:val="004932B7"/>
    <w:rsid w:val="005167C5"/>
    <w:rsid w:val="0052672D"/>
    <w:rsid w:val="005751A7"/>
    <w:rsid w:val="005A5E17"/>
    <w:rsid w:val="005D39E6"/>
    <w:rsid w:val="006B2284"/>
    <w:rsid w:val="006B27D6"/>
    <w:rsid w:val="006D517D"/>
    <w:rsid w:val="00750794"/>
    <w:rsid w:val="00781373"/>
    <w:rsid w:val="00845686"/>
    <w:rsid w:val="008D342C"/>
    <w:rsid w:val="008E22CF"/>
    <w:rsid w:val="009C6706"/>
    <w:rsid w:val="00A92EF9"/>
    <w:rsid w:val="00AF41D2"/>
    <w:rsid w:val="00B3682F"/>
    <w:rsid w:val="00BA472E"/>
    <w:rsid w:val="00BB6305"/>
    <w:rsid w:val="00BF687B"/>
    <w:rsid w:val="00DC3D8F"/>
    <w:rsid w:val="00DE4151"/>
    <w:rsid w:val="00E71544"/>
    <w:rsid w:val="00F04CF1"/>
    <w:rsid w:val="00F14A37"/>
    <w:rsid w:val="00F74768"/>
    <w:rsid w:val="00F7556C"/>
    <w:rsid w:val="00FB5DD4"/>
    <w:rsid w:val="00FD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167C5"/>
    <w:rPr>
      <w:sz w:val="24"/>
      <w:szCs w:val="24"/>
    </w:rPr>
  </w:style>
  <w:style w:type="paragraph" w:styleId="Titolo5">
    <w:name w:val="heading 5"/>
    <w:basedOn w:val="Normale"/>
    <w:next w:val="Normale"/>
    <w:qFormat/>
    <w:rsid w:val="00845686"/>
    <w:pPr>
      <w:keepNext/>
      <w:jc w:val="center"/>
      <w:outlineLvl w:val="4"/>
    </w:pPr>
    <w:rPr>
      <w:b/>
      <w:bCs/>
      <w:sz w:val="28"/>
      <w:szCs w:val="20"/>
    </w:rPr>
  </w:style>
  <w:style w:type="paragraph" w:styleId="Titolo6">
    <w:name w:val="heading 6"/>
    <w:basedOn w:val="Normale"/>
    <w:next w:val="Normale"/>
    <w:qFormat/>
    <w:rsid w:val="00845686"/>
    <w:pPr>
      <w:keepNext/>
      <w:jc w:val="center"/>
      <w:outlineLvl w:val="5"/>
    </w:pPr>
    <w:rPr>
      <w:rFonts w:ascii="Arial" w:hAnsi="Arial" w:cs="Arial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845686"/>
    <w:rPr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5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05</dc:creator>
  <cp:lastModifiedBy>m.rota</cp:lastModifiedBy>
  <cp:revision>5</cp:revision>
  <cp:lastPrinted>2023-04-19T06:15:00Z</cp:lastPrinted>
  <dcterms:created xsi:type="dcterms:W3CDTF">2025-04-15T07:50:00Z</dcterms:created>
  <dcterms:modified xsi:type="dcterms:W3CDTF">2025-04-15T09:34:00Z</dcterms:modified>
</cp:coreProperties>
</file>